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693A43A" w14:textId="0E3D514B" w:rsidR="00A553DE" w:rsidRDefault="00A553DE" w:rsidP="00F42694">
      <w:bookmarkStart w:id="0" w:name="_GoBack"/>
      <w:bookmarkEnd w:id="0"/>
    </w:p>
    <w:p w14:paraId="04557B59" w14:textId="77777777" w:rsidR="00A553DE" w:rsidRDefault="00EE1BC9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АДМИНИСТРАЦИЯ </w:t>
      </w:r>
    </w:p>
    <w:p w14:paraId="05E04BBB" w14:textId="77777777" w:rsidR="00A553DE" w:rsidRDefault="00EE1BC9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МУНИЦИПАЛЬНОГО ОБРАЗОВАНИЯ </w:t>
      </w:r>
    </w:p>
    <w:p w14:paraId="655B5CF0" w14:textId="77777777" w:rsidR="00A553DE" w:rsidRDefault="00EE1BC9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БОГОРОДИЦКИЙ РАЙОН </w:t>
      </w:r>
    </w:p>
    <w:p w14:paraId="7EB2F6FB" w14:textId="77777777" w:rsidR="00A553DE" w:rsidRDefault="00A553DE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14:paraId="29F549C0" w14:textId="77777777" w:rsidR="00A553DE" w:rsidRDefault="00EE1B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>
        <w:rPr>
          <w:rFonts w:ascii="PT Astra Serif" w:hAnsi="PT Astra Serif"/>
          <w:b/>
          <w:sz w:val="33"/>
          <w:szCs w:val="33"/>
        </w:rPr>
        <w:t>ПОСТАНОВЛЕНИЕ</w:t>
      </w:r>
    </w:p>
    <w:p w14:paraId="44D38C1D" w14:textId="77777777" w:rsidR="00A553DE" w:rsidRDefault="00A553DE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p w14:paraId="6CBAAE17" w14:textId="77777777" w:rsidR="00A553DE" w:rsidRDefault="00A553DE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p w14:paraId="56B1E3C0" w14:textId="77777777" w:rsidR="00A553DE" w:rsidRDefault="00A553DE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A553DE" w14:paraId="69A56CF4" w14:textId="77777777">
        <w:trPr>
          <w:trHeight w:val="146"/>
        </w:trPr>
        <w:tc>
          <w:tcPr>
            <w:tcW w:w="5846" w:type="dxa"/>
            <w:shd w:val="clear" w:color="auto" w:fill="auto"/>
          </w:tcPr>
          <w:p w14:paraId="1D81CB6E" w14:textId="064A417F" w:rsidR="00A553DE" w:rsidRDefault="001C0DA8">
            <w:pPr>
              <w:pStyle w:val="afd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EE1BC9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20</w:t>
            </w:r>
            <w:proofErr w:type="gramEnd"/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.07.2026</w:t>
            </w:r>
          </w:p>
        </w:tc>
        <w:tc>
          <w:tcPr>
            <w:tcW w:w="2409" w:type="dxa"/>
            <w:shd w:val="clear" w:color="auto" w:fill="auto"/>
          </w:tcPr>
          <w:p w14:paraId="4BEFDD90" w14:textId="64BDC159" w:rsidR="00A553DE" w:rsidRDefault="00EE1BC9">
            <w:pPr>
              <w:pStyle w:val="afd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1C0DA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599</w:t>
            </w:r>
          </w:p>
        </w:tc>
      </w:tr>
    </w:tbl>
    <w:p w14:paraId="48543664" w14:textId="77777777" w:rsidR="00A553DE" w:rsidRDefault="00A553DE">
      <w:pPr>
        <w:rPr>
          <w:rFonts w:ascii="PT Astra Serif" w:hAnsi="PT Astra Serif" w:cs="PT Astra Serif"/>
          <w:sz w:val="28"/>
          <w:szCs w:val="28"/>
        </w:rPr>
      </w:pPr>
    </w:p>
    <w:p w14:paraId="72D1B7CB" w14:textId="77777777" w:rsidR="00A553DE" w:rsidRDefault="00A553DE">
      <w:pPr>
        <w:rPr>
          <w:rFonts w:ascii="PT Astra Serif" w:hAnsi="PT Astra Serif" w:cs="PT Astra Serif"/>
          <w:sz w:val="28"/>
          <w:szCs w:val="28"/>
        </w:rPr>
      </w:pPr>
    </w:p>
    <w:p w14:paraId="31370D9C" w14:textId="255DF643" w:rsidR="00A553DE" w:rsidRDefault="00C019CC">
      <w:pPr>
        <w:suppressAutoHyphens w:val="0"/>
        <w:spacing w:line="360" w:lineRule="exact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C019CC">
        <w:rPr>
          <w:rFonts w:ascii="PT Astra Serif" w:eastAsia="Calibri" w:hAnsi="PT Astra Serif"/>
          <w:b/>
          <w:sz w:val="28"/>
          <w:szCs w:val="28"/>
          <w:lang w:eastAsia="en-US"/>
        </w:rPr>
        <w:t>Об утверждении административного регламента предоставления муниципальной услуги</w:t>
      </w:r>
      <w:r>
        <w:t xml:space="preserve"> </w:t>
      </w:r>
      <w:r w:rsidR="00EE1BC9">
        <w:rPr>
          <w:rFonts w:ascii="PT Astra Serif" w:eastAsia="Calibri" w:hAnsi="PT Astra Serif"/>
          <w:b/>
          <w:sz w:val="28"/>
          <w:szCs w:val="28"/>
          <w:lang w:eastAsia="en-US"/>
        </w:rPr>
        <w:t>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</w:t>
      </w:r>
    </w:p>
    <w:p w14:paraId="47BDE5EF" w14:textId="77777777" w:rsidR="00A553DE" w:rsidRDefault="00A553DE">
      <w:pPr>
        <w:widowControl w:val="0"/>
        <w:suppressAutoHyphens w:val="0"/>
        <w:autoSpaceDE w:val="0"/>
        <w:autoSpaceDN w:val="0"/>
        <w:adjustRightInd w:val="0"/>
        <w:spacing w:line="360" w:lineRule="exact"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14:paraId="2C06CA64" w14:textId="77777777" w:rsidR="00A553DE" w:rsidRDefault="00EE1BC9" w:rsidP="00B450C8">
      <w:pPr>
        <w:pStyle w:val="ConsPlusNormal0"/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</w:t>
      </w:r>
      <w:r>
        <w:rPr>
          <w:rFonts w:ascii="PT Astra Serif" w:hAnsi="PT Astra Serif"/>
          <w:sz w:val="28"/>
          <w:szCs w:val="28"/>
        </w:rPr>
        <w:t>администрации муниципального образования  Богородицкий район</w:t>
      </w:r>
      <w:r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 xml:space="preserve">от 21.08.2025 № 852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Богородицкий район», на основании Устава Богородицкого  муниципального района Тульской области администрация муниципального образования </w:t>
      </w:r>
      <w:r>
        <w:rPr>
          <w:rFonts w:ascii="PT Astra Serif" w:hAnsi="PT Astra Serif"/>
          <w:sz w:val="28"/>
          <w:szCs w:val="28"/>
        </w:rPr>
        <w:t>Богородицкий район</w:t>
      </w:r>
      <w:r>
        <w:rPr>
          <w:rFonts w:ascii="PT Astra Serif" w:hAnsi="PT Astra Serif"/>
          <w:b/>
          <w:sz w:val="28"/>
          <w:szCs w:val="28"/>
        </w:rPr>
        <w:t xml:space="preserve">  </w:t>
      </w:r>
      <w:r>
        <w:rPr>
          <w:rFonts w:ascii="PT Astra Serif" w:hAnsi="PT Astra Serif" w:cs="Times New Roman"/>
          <w:sz w:val="28"/>
          <w:szCs w:val="28"/>
        </w:rPr>
        <w:t>ПОСТАНОВЛЯЕТ:</w:t>
      </w:r>
    </w:p>
    <w:p w14:paraId="6EFB4F52" w14:textId="77777777" w:rsidR="00A553DE" w:rsidRDefault="00EE1BC9" w:rsidP="00B450C8">
      <w:pPr>
        <w:pStyle w:val="ConsPlusNormal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1.Утвердить </w:t>
      </w:r>
      <w:hyperlink r:id="rId8" w:history="1">
        <w:r>
          <w:rPr>
            <w:rStyle w:val="a3"/>
            <w:rFonts w:ascii="PT Astra Serif" w:hAnsi="PT Astra Serif"/>
            <w:bCs/>
            <w:color w:val="auto"/>
            <w:sz w:val="28"/>
            <w:szCs w:val="28"/>
            <w:u w:val="none"/>
          </w:rPr>
          <w:t>административный регламент</w:t>
        </w:r>
      </w:hyperlink>
      <w:r>
        <w:rPr>
          <w:rFonts w:ascii="PT Astra Serif" w:hAnsi="PT Astra Serif"/>
          <w:bCs/>
          <w:sz w:val="28"/>
          <w:szCs w:val="28"/>
        </w:rPr>
        <w:t xml:space="preserve"> предоставления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 (приложение).</w:t>
      </w:r>
    </w:p>
    <w:p w14:paraId="7B5B0A74" w14:textId="77777777" w:rsidR="00A553DE" w:rsidRDefault="00EE1BC9" w:rsidP="00B450C8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2.Признать утратившими силу:</w:t>
      </w:r>
    </w:p>
    <w:p w14:paraId="0DFFAAD8" w14:textId="40E741EE" w:rsidR="00A553DE" w:rsidRDefault="00EE1BC9" w:rsidP="00B450C8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-постановление администрации муниципального образования Богородицкий район от 28.11.2025  №1203 «Об утверждении административного регламента  предоставления администрацией </w:t>
      </w:r>
      <w:r>
        <w:rPr>
          <w:rFonts w:ascii="PT Astra Serif" w:hAnsi="PT Astra Serif"/>
          <w:sz w:val="28"/>
          <w:szCs w:val="28"/>
        </w:rPr>
        <w:lastRenderedPageBreak/>
        <w:t>муниципального образования Богородицкий район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</w:t>
      </w:r>
    </w:p>
    <w:p w14:paraId="1DCFFC5A" w14:textId="77777777" w:rsidR="00EE1BC9" w:rsidRDefault="00EE1BC9" w:rsidP="00B450C8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3.Отделу делопроизводства и контроля администрации муниципального образования Богородицкий район опубликовать настоящее постановление в средстве массовой информации - сетевом издании органов местного самоуправления, входящих в состав Богородицкого района </w:t>
      </w:r>
      <w:hyperlink r:id="rId9" w:tgtFrame="_blank" w:history="1">
        <w:r>
          <w:rPr>
            <w:rStyle w:val="a3"/>
            <w:rFonts w:ascii="PT Astra Serif" w:hAnsi="PT Astra Serif"/>
            <w:sz w:val="28"/>
          </w:rPr>
          <w:t>https://biblioteka-bog.ru/</w:t>
        </w:r>
      </w:hyperlink>
      <w:r>
        <w:rPr>
          <w:rStyle w:val="a3"/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и обнародовать настоящее постановление в местах для обнародования.</w:t>
      </w:r>
    </w:p>
    <w:p w14:paraId="4F10BD72" w14:textId="77777777" w:rsidR="00EE1BC9" w:rsidRDefault="00EE1BC9" w:rsidP="00B450C8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4.Сектору информационного обеспечения администрации муниципального образования Богородицкий район разместить настоящее постановление на официальном сайте муниципального образования Богородицкий район.</w:t>
      </w:r>
    </w:p>
    <w:p w14:paraId="50409375" w14:textId="77777777" w:rsidR="00EE1BC9" w:rsidRDefault="00EE1BC9" w:rsidP="00B450C8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5.Постановление вступает в силу со дня обнародования.</w:t>
      </w:r>
    </w:p>
    <w:p w14:paraId="5865CF90" w14:textId="77777777" w:rsidR="00EE1BC9" w:rsidRDefault="00EE1BC9" w:rsidP="00B450C8">
      <w:pPr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p w14:paraId="1E5E212C" w14:textId="77777777" w:rsidR="00A553DE" w:rsidRDefault="00A553DE" w:rsidP="00B450C8">
      <w:pPr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</w:p>
    <w:p w14:paraId="51A1CEC3" w14:textId="77777777" w:rsidR="00A553DE" w:rsidRDefault="00A553DE" w:rsidP="00B450C8">
      <w:pPr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p w14:paraId="5020B809" w14:textId="77777777" w:rsidR="00A553DE" w:rsidRDefault="00A553DE" w:rsidP="00B450C8">
      <w:pPr>
        <w:suppressAutoHyphens w:val="0"/>
        <w:spacing w:line="360" w:lineRule="exact"/>
        <w:rPr>
          <w:rFonts w:ascii="PT Astra Serif" w:hAnsi="PT Astra Serif"/>
          <w:color w:val="000000"/>
          <w:sz w:val="28"/>
          <w:szCs w:val="28"/>
        </w:rPr>
      </w:pPr>
    </w:p>
    <w:p w14:paraId="7A33302D" w14:textId="77777777" w:rsidR="00A553DE" w:rsidRDefault="00A553DE" w:rsidP="00B450C8">
      <w:pPr>
        <w:suppressAutoHyphens w:val="0"/>
        <w:spacing w:line="360" w:lineRule="exact"/>
        <w:rPr>
          <w:rFonts w:ascii="PT Astra Serif" w:hAnsi="PT Astra Serif"/>
          <w:color w:val="000000"/>
          <w:sz w:val="28"/>
          <w:szCs w:val="28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850"/>
        <w:gridCol w:w="222"/>
      </w:tblGrid>
      <w:tr w:rsidR="00A553DE" w14:paraId="02022712" w14:textId="77777777">
        <w:tc>
          <w:tcPr>
            <w:tcW w:w="4608" w:type="dxa"/>
          </w:tcPr>
          <w:tbl>
            <w:tblPr>
              <w:tblW w:w="9634" w:type="dxa"/>
              <w:tblLook w:val="04A0" w:firstRow="1" w:lastRow="0" w:firstColumn="1" w:lastColumn="0" w:noHBand="0" w:noVBand="1"/>
            </w:tblPr>
            <w:tblGrid>
              <w:gridCol w:w="3964"/>
              <w:gridCol w:w="2268"/>
              <w:gridCol w:w="3402"/>
            </w:tblGrid>
            <w:tr w:rsidR="00A553DE" w14:paraId="2DFC368A" w14:textId="77777777">
              <w:trPr>
                <w:trHeight w:val="798"/>
              </w:trPr>
              <w:tc>
                <w:tcPr>
                  <w:tcW w:w="3964" w:type="dxa"/>
                  <w:vAlign w:val="bottom"/>
                </w:tcPr>
                <w:p w14:paraId="4B2D78C3" w14:textId="77777777" w:rsidR="00184CB6" w:rsidRDefault="00184CB6" w:rsidP="00184CB6">
                  <w:pPr>
                    <w:suppressAutoHyphens w:val="0"/>
                    <w:autoSpaceDE w:val="0"/>
                    <w:autoSpaceDN w:val="0"/>
                    <w:adjustRightInd w:val="0"/>
                    <w:spacing w:line="360" w:lineRule="exact"/>
                    <w:jc w:val="center"/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  <w:r>
                    <w:rPr>
                      <w:rFonts w:ascii="PT Astra Serif" w:hAnsi="PT Astra Serif"/>
                      <w:b/>
                      <w:sz w:val="28"/>
                      <w:szCs w:val="28"/>
                    </w:rPr>
                    <w:t>Глава администрации</w:t>
                  </w:r>
                </w:p>
                <w:p w14:paraId="2A7EAD61" w14:textId="77777777" w:rsidR="00184CB6" w:rsidRDefault="00184CB6" w:rsidP="00184CB6">
                  <w:pPr>
                    <w:suppressAutoHyphens w:val="0"/>
                    <w:autoSpaceDE w:val="0"/>
                    <w:autoSpaceDN w:val="0"/>
                    <w:adjustRightInd w:val="0"/>
                    <w:spacing w:line="360" w:lineRule="exact"/>
                    <w:jc w:val="center"/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  <w:r>
                    <w:rPr>
                      <w:rFonts w:ascii="PT Astra Serif" w:hAnsi="PT Astra Serif"/>
                      <w:b/>
                      <w:sz w:val="28"/>
                      <w:szCs w:val="28"/>
                    </w:rPr>
                    <w:t>муниципального образования</w:t>
                  </w:r>
                </w:p>
                <w:p w14:paraId="2F4DA8FF" w14:textId="58CE223A" w:rsidR="00A553DE" w:rsidRDefault="00184CB6" w:rsidP="00184CB6">
                  <w:pPr>
                    <w:spacing w:line="360" w:lineRule="exact"/>
                    <w:jc w:val="center"/>
                    <w:rPr>
                      <w:rFonts w:ascii="Calibri" w:hAnsi="Calibri"/>
                      <w:sz w:val="27"/>
                      <w:szCs w:val="27"/>
                      <w:lang w:eastAsia="en-US"/>
                    </w:rPr>
                  </w:pPr>
                  <w:r>
                    <w:rPr>
                      <w:rFonts w:ascii="PT Astra Serif" w:hAnsi="PT Astra Serif"/>
                      <w:b/>
                      <w:sz w:val="28"/>
                      <w:szCs w:val="28"/>
                    </w:rPr>
                    <w:t>Богородицкий район</w:t>
                  </w:r>
                </w:p>
              </w:tc>
              <w:tc>
                <w:tcPr>
                  <w:tcW w:w="2268" w:type="dxa"/>
                  <w:vAlign w:val="bottom"/>
                </w:tcPr>
                <w:p w14:paraId="74CDED55" w14:textId="77777777" w:rsidR="00A553DE" w:rsidRDefault="00EE1BC9" w:rsidP="00B450C8">
                  <w:pPr>
                    <w:spacing w:line="360" w:lineRule="exact"/>
                    <w:jc w:val="center"/>
                    <w:rPr>
                      <w:rFonts w:ascii="Calibri" w:hAnsi="Calibri"/>
                      <w:color w:val="FFFFFF"/>
                      <w:sz w:val="27"/>
                      <w:szCs w:val="27"/>
                      <w:lang w:eastAsia="en-US"/>
                    </w:rPr>
                  </w:pPr>
                  <w:bookmarkStart w:id="1" w:name="stamp_eds"/>
                  <w:bookmarkStart w:id="2" w:name="SIGNERSTAMP1"/>
                  <w:r>
                    <w:rPr>
                      <w:rFonts w:ascii="PT Astra Serif" w:hAnsi="PT Astra Serif" w:cs="PT Astra Serif"/>
                      <w:b/>
                      <w:color w:val="FFFFFF"/>
                      <w:sz w:val="27"/>
                      <w:szCs w:val="27"/>
                      <w:lang w:eastAsia="en-US"/>
                    </w:rPr>
                    <w:t xml:space="preserve"> </w:t>
                  </w:r>
                  <w:bookmarkEnd w:id="1"/>
                  <w:bookmarkEnd w:id="2"/>
                </w:p>
              </w:tc>
              <w:tc>
                <w:tcPr>
                  <w:tcW w:w="3402" w:type="dxa"/>
                  <w:vAlign w:val="bottom"/>
                </w:tcPr>
                <w:p w14:paraId="7463FCE3" w14:textId="68223469" w:rsidR="00A553DE" w:rsidRPr="00184CB6" w:rsidRDefault="00B720F8" w:rsidP="00B450C8">
                  <w:pPr>
                    <w:spacing w:line="360" w:lineRule="exact"/>
                    <w:jc w:val="right"/>
                    <w:rPr>
                      <w:rFonts w:ascii="PT Astra Serif" w:hAnsi="PT Astra Serif" w:cs="PT Astra Serif"/>
                      <w:b/>
                      <w:sz w:val="27"/>
                      <w:szCs w:val="27"/>
                      <w:lang w:eastAsia="en-US"/>
                    </w:rPr>
                  </w:pPr>
                  <w:r>
                    <w:rPr>
                      <w:rFonts w:ascii="PT Astra Serif" w:hAnsi="PT Astra Serif" w:cs="PT Astra Serif"/>
                      <w:b/>
                      <w:sz w:val="27"/>
                      <w:szCs w:val="27"/>
                      <w:lang w:eastAsia="en-US"/>
                    </w:rPr>
                    <w:t>В.В. Игонин</w:t>
                  </w:r>
                </w:p>
              </w:tc>
            </w:tr>
          </w:tbl>
          <w:p w14:paraId="3B9D23C6" w14:textId="77777777" w:rsidR="00A553DE" w:rsidRDefault="00A553DE" w:rsidP="00B450C8">
            <w:pPr>
              <w:widowControl w:val="0"/>
              <w:suppressAutoHyphens w:val="0"/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PT Astra Serif" w:hAnsi="PT Astra Serif"/>
                <w:b/>
                <w:color w:val="000000"/>
                <w:sz w:val="28"/>
                <w:szCs w:val="28"/>
                <w:lang w:eastAsia="en-US"/>
              </w:rPr>
            </w:pPr>
          </w:p>
          <w:p w14:paraId="356898DA" w14:textId="77777777" w:rsidR="00A553DE" w:rsidRDefault="00A553DE" w:rsidP="00B450C8">
            <w:pPr>
              <w:widowControl w:val="0"/>
              <w:suppressAutoHyphens w:val="0"/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PT Astra Serif" w:hAnsi="PT Astra Serif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860" w:type="dxa"/>
          </w:tcPr>
          <w:p w14:paraId="1CF1B178" w14:textId="77777777" w:rsidR="00A553DE" w:rsidRDefault="00A553DE" w:rsidP="00B450C8">
            <w:pPr>
              <w:widowControl w:val="0"/>
              <w:suppressAutoHyphens w:val="0"/>
              <w:autoSpaceDE w:val="0"/>
              <w:autoSpaceDN w:val="0"/>
              <w:adjustRightInd w:val="0"/>
              <w:spacing w:line="360" w:lineRule="exact"/>
              <w:rPr>
                <w:rFonts w:ascii="PT Astra Serif" w:hAnsi="PT Astra Serif"/>
                <w:b/>
                <w:color w:val="000000"/>
                <w:sz w:val="28"/>
                <w:szCs w:val="28"/>
                <w:lang w:eastAsia="en-US"/>
              </w:rPr>
            </w:pPr>
          </w:p>
        </w:tc>
      </w:tr>
    </w:tbl>
    <w:p w14:paraId="1905EC4D" w14:textId="77777777" w:rsidR="00A553DE" w:rsidRDefault="00A553DE" w:rsidP="00B450C8">
      <w:pPr>
        <w:spacing w:line="360" w:lineRule="exact"/>
        <w:rPr>
          <w:rFonts w:ascii="PT Astra Serif" w:hAnsi="PT Astra Serif" w:cs="PT Astra Serif"/>
          <w:sz w:val="28"/>
          <w:szCs w:val="28"/>
        </w:rPr>
      </w:pPr>
    </w:p>
    <w:p w14:paraId="5B2AEEC3" w14:textId="77777777" w:rsidR="00A553DE" w:rsidRDefault="00A553DE" w:rsidP="00B450C8">
      <w:pPr>
        <w:spacing w:line="360" w:lineRule="exact"/>
        <w:rPr>
          <w:rFonts w:ascii="PT Astra Serif" w:hAnsi="PT Astra Serif" w:cs="PT Astra Serif"/>
          <w:sz w:val="28"/>
          <w:szCs w:val="28"/>
        </w:rPr>
      </w:pPr>
    </w:p>
    <w:p w14:paraId="4E8CC5B6" w14:textId="77777777" w:rsidR="00A553DE" w:rsidRDefault="00A553DE" w:rsidP="00B450C8">
      <w:pPr>
        <w:spacing w:line="360" w:lineRule="exact"/>
        <w:rPr>
          <w:rFonts w:ascii="PT Astra Serif" w:hAnsi="PT Astra Serif" w:cs="PT Astra Serif"/>
          <w:sz w:val="28"/>
          <w:szCs w:val="28"/>
        </w:rPr>
      </w:pPr>
    </w:p>
    <w:p w14:paraId="3C9FBCDF" w14:textId="77777777" w:rsidR="00A553DE" w:rsidRDefault="00A553DE" w:rsidP="00B450C8">
      <w:pPr>
        <w:spacing w:line="360" w:lineRule="exact"/>
        <w:rPr>
          <w:rFonts w:ascii="PT Astra Serif" w:hAnsi="PT Astra Serif" w:cs="PT Astra Serif"/>
          <w:sz w:val="28"/>
          <w:szCs w:val="28"/>
        </w:rPr>
      </w:pPr>
    </w:p>
    <w:p w14:paraId="289C482B" w14:textId="77777777" w:rsidR="00A553DE" w:rsidRDefault="00A553DE" w:rsidP="00B450C8">
      <w:pPr>
        <w:spacing w:line="360" w:lineRule="exact"/>
        <w:rPr>
          <w:rFonts w:ascii="PT Astra Serif" w:hAnsi="PT Astra Serif" w:cs="PT Astra Serif"/>
          <w:sz w:val="28"/>
          <w:szCs w:val="28"/>
        </w:rPr>
      </w:pPr>
    </w:p>
    <w:p w14:paraId="0DD45F2F" w14:textId="77777777" w:rsidR="00A553DE" w:rsidRDefault="00A553DE" w:rsidP="00B450C8">
      <w:pPr>
        <w:spacing w:line="360" w:lineRule="exact"/>
        <w:rPr>
          <w:rFonts w:ascii="PT Astra Serif" w:hAnsi="PT Astra Serif" w:cs="PT Astra Serif"/>
          <w:sz w:val="28"/>
          <w:szCs w:val="28"/>
        </w:rPr>
      </w:pPr>
    </w:p>
    <w:p w14:paraId="646F7894" w14:textId="77777777" w:rsidR="00A553DE" w:rsidRDefault="00A553DE" w:rsidP="00B450C8">
      <w:pPr>
        <w:spacing w:line="360" w:lineRule="exact"/>
        <w:rPr>
          <w:rFonts w:ascii="PT Astra Serif" w:hAnsi="PT Astra Serif" w:cs="PT Astra Serif"/>
          <w:sz w:val="28"/>
          <w:szCs w:val="28"/>
        </w:rPr>
      </w:pPr>
    </w:p>
    <w:p w14:paraId="13BB38A4" w14:textId="77777777" w:rsidR="00A553DE" w:rsidRDefault="00A553DE" w:rsidP="00B450C8">
      <w:pPr>
        <w:spacing w:line="360" w:lineRule="exact"/>
        <w:rPr>
          <w:rFonts w:ascii="PT Astra Serif" w:hAnsi="PT Astra Serif" w:cs="PT Astra Serif"/>
          <w:sz w:val="28"/>
          <w:szCs w:val="28"/>
        </w:rPr>
      </w:pPr>
    </w:p>
    <w:p w14:paraId="1678C436" w14:textId="77777777" w:rsidR="00A553DE" w:rsidRDefault="00A553DE" w:rsidP="00B450C8">
      <w:pPr>
        <w:spacing w:line="360" w:lineRule="exact"/>
        <w:rPr>
          <w:rFonts w:ascii="PT Astra Serif" w:hAnsi="PT Astra Serif" w:cs="PT Astra Serif"/>
          <w:sz w:val="28"/>
          <w:szCs w:val="28"/>
        </w:rPr>
      </w:pPr>
    </w:p>
    <w:p w14:paraId="056505EF" w14:textId="77777777" w:rsidR="00A553DE" w:rsidRDefault="00A553DE" w:rsidP="00B450C8">
      <w:pPr>
        <w:spacing w:line="360" w:lineRule="exact"/>
        <w:rPr>
          <w:rFonts w:ascii="PT Astra Serif" w:hAnsi="PT Astra Serif" w:cs="PT Astra Serif"/>
          <w:sz w:val="28"/>
          <w:szCs w:val="28"/>
        </w:rPr>
      </w:pPr>
    </w:p>
    <w:p w14:paraId="1B7D56DF" w14:textId="77777777" w:rsidR="00A553DE" w:rsidRDefault="00A553DE" w:rsidP="00B450C8">
      <w:pPr>
        <w:spacing w:line="360" w:lineRule="exact"/>
        <w:rPr>
          <w:rFonts w:ascii="PT Astra Serif" w:hAnsi="PT Astra Serif" w:cs="PT Astra Serif"/>
          <w:sz w:val="28"/>
          <w:szCs w:val="28"/>
        </w:rPr>
      </w:pPr>
    </w:p>
    <w:p w14:paraId="06E3E008" w14:textId="77777777" w:rsidR="00A553DE" w:rsidRDefault="00A553DE" w:rsidP="00B450C8">
      <w:pPr>
        <w:spacing w:line="360" w:lineRule="exact"/>
        <w:rPr>
          <w:rFonts w:ascii="PT Astra Serif" w:hAnsi="PT Astra Serif" w:cs="PT Astra Serif"/>
          <w:sz w:val="28"/>
          <w:szCs w:val="28"/>
        </w:rPr>
      </w:pPr>
    </w:p>
    <w:p w14:paraId="607E798B" w14:textId="77777777" w:rsidR="00A553DE" w:rsidRDefault="00EE1BC9" w:rsidP="00B450C8">
      <w:pPr>
        <w:pStyle w:val="ae"/>
        <w:pageBreakBefore/>
        <w:spacing w:line="360" w:lineRule="exact"/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Приложение </w:t>
      </w:r>
    </w:p>
    <w:p w14:paraId="4EA356FA" w14:textId="77777777" w:rsidR="00A553DE" w:rsidRDefault="00EE1BC9" w:rsidP="00B450C8">
      <w:pPr>
        <w:pStyle w:val="ae"/>
        <w:spacing w:line="360" w:lineRule="exact"/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  <w:t xml:space="preserve">к Постановлению Администрации </w:t>
      </w:r>
    </w:p>
    <w:p w14:paraId="7704332E" w14:textId="77777777" w:rsidR="00A553DE" w:rsidRDefault="00EE1BC9" w:rsidP="00B450C8">
      <w:pPr>
        <w:pStyle w:val="ae"/>
        <w:spacing w:line="360" w:lineRule="exact"/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муниципального образования </w:t>
      </w:r>
    </w:p>
    <w:p w14:paraId="0BCE241C" w14:textId="77777777" w:rsidR="00A553DE" w:rsidRDefault="00EE1BC9" w:rsidP="00B450C8">
      <w:pPr>
        <w:pStyle w:val="ae"/>
        <w:spacing w:line="360" w:lineRule="exact"/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Богородицкий район</w:t>
      </w:r>
    </w:p>
    <w:p w14:paraId="2C6950C1" w14:textId="16969F04" w:rsidR="00A553DE" w:rsidRDefault="001C0DA8" w:rsidP="00B450C8">
      <w:pPr>
        <w:pStyle w:val="ae"/>
        <w:spacing w:line="360" w:lineRule="exact"/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от   20.07.2026 № 599</w:t>
      </w:r>
    </w:p>
    <w:p w14:paraId="65DC5EA7" w14:textId="77777777" w:rsidR="00A553DE" w:rsidRDefault="00A553DE" w:rsidP="00B450C8">
      <w:pPr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</w:p>
    <w:p w14:paraId="638C1621" w14:textId="77777777" w:rsidR="00A553DE" w:rsidRDefault="00A553DE" w:rsidP="00B450C8">
      <w:pPr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</w:p>
    <w:p w14:paraId="74DF4D85" w14:textId="77777777" w:rsidR="00A553DE" w:rsidRDefault="00EE1BC9" w:rsidP="00B450C8">
      <w:pPr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АДМИНИСТРАТИВНЫЙ РЕГЛАМЕНТ</w:t>
      </w:r>
    </w:p>
    <w:p w14:paraId="6033D7FA" w14:textId="77777777" w:rsidR="00A553DE" w:rsidRDefault="00EE1BC9" w:rsidP="00B450C8">
      <w:pPr>
        <w:spacing w:line="360" w:lineRule="exact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предоставления муниципальной услуги </w:t>
      </w:r>
    </w:p>
    <w:p w14:paraId="23ED47BE" w14:textId="77777777" w:rsidR="00A553DE" w:rsidRDefault="00EE1BC9" w:rsidP="00B450C8">
      <w:pPr>
        <w:pStyle w:val="ae"/>
        <w:spacing w:line="360" w:lineRule="exact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«</w:t>
      </w:r>
      <w:r>
        <w:rPr>
          <w:rFonts w:ascii="PT Astra Serif" w:hAnsi="PT Astra Serif"/>
          <w:b/>
          <w:color w:val="000000"/>
          <w:sz w:val="28"/>
          <w:szCs w:val="28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>
        <w:rPr>
          <w:rFonts w:ascii="PT Astra Serif" w:hAnsi="PT Astra Serif"/>
          <w:b/>
          <w:sz w:val="28"/>
          <w:szCs w:val="28"/>
        </w:rPr>
        <w:t>»</w:t>
      </w:r>
    </w:p>
    <w:p w14:paraId="10E4808F" w14:textId="77777777" w:rsidR="00A553DE" w:rsidRDefault="00A553DE" w:rsidP="00B450C8">
      <w:pPr>
        <w:pStyle w:val="ae"/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</w:p>
    <w:p w14:paraId="2706B2E4" w14:textId="77777777" w:rsidR="00A553DE" w:rsidRDefault="00EE1BC9" w:rsidP="00B450C8">
      <w:pPr>
        <w:pStyle w:val="ConsPlusNormal0"/>
        <w:numPr>
          <w:ilvl w:val="0"/>
          <w:numId w:val="3"/>
        </w:numPr>
        <w:spacing w:line="360" w:lineRule="exact"/>
        <w:ind w:left="0" w:firstLine="0"/>
        <w:jc w:val="center"/>
        <w:outlineLvl w:val="1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Общие положения</w:t>
      </w:r>
    </w:p>
    <w:p w14:paraId="73993A0A" w14:textId="77777777" w:rsidR="00A553DE" w:rsidRDefault="00A553DE" w:rsidP="00B450C8">
      <w:pPr>
        <w:pStyle w:val="ConsPlusNormal0"/>
        <w:spacing w:line="360" w:lineRule="exact"/>
        <w:ind w:firstLine="0"/>
        <w:jc w:val="both"/>
        <w:outlineLvl w:val="1"/>
        <w:rPr>
          <w:rFonts w:ascii="PT Astra Serif" w:hAnsi="PT Astra Serif" w:cs="Times New Roman"/>
          <w:b/>
          <w:sz w:val="28"/>
          <w:szCs w:val="28"/>
        </w:rPr>
      </w:pPr>
    </w:p>
    <w:p w14:paraId="5772558B" w14:textId="77777777" w:rsidR="00A553DE" w:rsidRDefault="00EE1BC9" w:rsidP="00B450C8">
      <w:pPr>
        <w:pStyle w:val="ConsPlusNormal0"/>
        <w:spacing w:line="360" w:lineRule="exact"/>
        <w:ind w:firstLine="0"/>
        <w:jc w:val="center"/>
        <w:outlineLvl w:val="2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Предмет регулирования административного регламента</w:t>
      </w:r>
    </w:p>
    <w:p w14:paraId="115FCC72" w14:textId="77777777" w:rsidR="00D714E1" w:rsidRDefault="00D714E1" w:rsidP="00B450C8">
      <w:pPr>
        <w:pStyle w:val="ConsPlusNormal0"/>
        <w:spacing w:line="360" w:lineRule="exact"/>
        <w:ind w:firstLine="0"/>
        <w:jc w:val="center"/>
        <w:outlineLvl w:val="2"/>
        <w:rPr>
          <w:rFonts w:ascii="PT Astra Serif" w:hAnsi="PT Astra Serif"/>
          <w:sz w:val="28"/>
          <w:szCs w:val="28"/>
        </w:rPr>
      </w:pPr>
    </w:p>
    <w:p w14:paraId="7BE87159" w14:textId="77777777" w:rsidR="00D714E1" w:rsidRDefault="00D714E1" w:rsidP="00B450C8">
      <w:pPr>
        <w:numPr>
          <w:ilvl w:val="0"/>
          <w:numId w:val="13"/>
        </w:numPr>
        <w:suppressAutoHyphens w:val="0"/>
        <w:spacing w:line="360" w:lineRule="exact"/>
        <w:ind w:firstLine="709"/>
        <w:contextualSpacing/>
        <w:jc w:val="both"/>
      </w:pPr>
      <w:r>
        <w:rPr>
          <w:rFonts w:ascii="PT Astra Serif" w:hAnsi="PT Astra Serif"/>
          <w:sz w:val="28"/>
        </w:rPr>
        <w:t>Настоящий Административный регламент предоставления муниципальной услуги «</w:t>
      </w:r>
      <w:r>
        <w:rPr>
          <w:rFonts w:ascii="PT Astra Serif" w:hAnsi="PT Astra Serif"/>
          <w:color w:val="000000"/>
          <w:sz w:val="28"/>
        </w:rPr>
        <w:t>Выдача акта освидетельствования проведения основных работ по строительству (реконструкции) объекта индивидуального ж</w:t>
      </w:r>
      <w:r>
        <w:rPr>
          <w:rStyle w:val="1a"/>
          <w:rFonts w:ascii="PT Astra Serif" w:hAnsi="PT Astra Serif"/>
          <w:sz w:val="28"/>
        </w:rPr>
        <w:t>илищного строительства, по реконструкции дома блокированной застройки</w:t>
      </w:r>
      <w:r>
        <w:rPr>
          <w:rFonts w:ascii="PT Astra Serif" w:hAnsi="PT Astra Serif"/>
          <w:color w:val="000000"/>
          <w:sz w:val="28"/>
        </w:rPr>
        <w:t xml:space="preserve"> с привлечением средств материнского (семейного) капитала</w:t>
      </w:r>
      <w:r>
        <w:rPr>
          <w:rFonts w:ascii="PT Astra Serif" w:hAnsi="PT Astra Serif"/>
          <w:sz w:val="28"/>
        </w:rPr>
        <w:t>» устанавливает порядок и стандарт предоставления Услуги</w:t>
      </w:r>
      <w:r>
        <w:rPr>
          <w:rFonts w:ascii="PT Astra Serif" w:hAnsi="PT Astra Serif"/>
          <w:sz w:val="28"/>
          <w:vertAlign w:val="superscript"/>
        </w:rPr>
        <w:footnoteReference w:id="1"/>
      </w:r>
      <w:r>
        <w:rPr>
          <w:rFonts w:ascii="PT Astra Serif" w:hAnsi="PT Astra Serif"/>
          <w:sz w:val="28"/>
        </w:rPr>
        <w:t>.</w:t>
      </w:r>
    </w:p>
    <w:p w14:paraId="3AE2A60F" w14:textId="77777777" w:rsidR="00A553DE" w:rsidRDefault="00A553DE" w:rsidP="00B450C8">
      <w:pPr>
        <w:spacing w:line="360" w:lineRule="exact"/>
        <w:ind w:firstLine="709"/>
        <w:jc w:val="center"/>
        <w:rPr>
          <w:rFonts w:ascii="PT Astra Serif" w:hAnsi="PT Astra Serif" w:cstheme="minorBidi"/>
          <w:sz w:val="28"/>
          <w:szCs w:val="28"/>
        </w:rPr>
      </w:pPr>
    </w:p>
    <w:p w14:paraId="557FA87A" w14:textId="77777777" w:rsidR="00A553DE" w:rsidRDefault="00EE1BC9" w:rsidP="00B450C8">
      <w:pPr>
        <w:spacing w:line="360" w:lineRule="exact"/>
        <w:ind w:firstLine="709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Круг заявителей</w:t>
      </w:r>
    </w:p>
    <w:p w14:paraId="68912257" w14:textId="77777777" w:rsidR="00A553DE" w:rsidRDefault="00A553DE" w:rsidP="00B450C8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38A03D75" w14:textId="2BE6437F" w:rsidR="00D714E1" w:rsidRDefault="00D714E1" w:rsidP="00B450C8">
      <w:pPr>
        <w:pStyle w:val="af7"/>
        <w:numPr>
          <w:ilvl w:val="0"/>
          <w:numId w:val="13"/>
        </w:numPr>
        <w:suppressAutoHyphens w:val="0"/>
        <w:spacing w:line="360" w:lineRule="exact"/>
        <w:ind w:firstLine="709"/>
        <w:jc w:val="both"/>
      </w:pPr>
      <w:r w:rsidRPr="00D714E1">
        <w:rPr>
          <w:rFonts w:ascii="PT Astra Serif" w:hAnsi="PT Astra Serif"/>
          <w:sz w:val="28"/>
        </w:rPr>
        <w:t xml:space="preserve">Услуга предоставляется физическим лицам, </w:t>
      </w:r>
      <w:r w:rsidRPr="00D714E1">
        <w:rPr>
          <w:rFonts w:ascii="PT Astra Serif" w:hAnsi="PT Astra Serif"/>
          <w:color w:val="000000"/>
          <w:sz w:val="28"/>
        </w:rPr>
        <w:t>получившим государственный сертификат на материнский (семейный) капитал.</w:t>
      </w:r>
    </w:p>
    <w:p w14:paraId="76627BAE" w14:textId="77777777" w:rsidR="00D714E1" w:rsidRDefault="00D714E1" w:rsidP="00B450C8">
      <w:pPr>
        <w:numPr>
          <w:ilvl w:val="0"/>
          <w:numId w:val="13"/>
        </w:numPr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000000"/>
          <w:sz w:val="28"/>
        </w:rPr>
        <w:t>В целях получения услуги от имени заявителя может выступать представитель при наделении его полномочиями в порядке, установленном законодательством Российской Федерации.</w:t>
      </w:r>
    </w:p>
    <w:p w14:paraId="3B2FBBAC" w14:textId="77777777" w:rsidR="00D714E1" w:rsidRDefault="00D714E1" w:rsidP="00B450C8">
      <w:pPr>
        <w:widowControl w:val="0"/>
        <w:spacing w:line="360" w:lineRule="exact"/>
        <w:ind w:firstLine="709"/>
        <w:contextualSpacing/>
        <w:jc w:val="center"/>
      </w:pPr>
    </w:p>
    <w:p w14:paraId="16BF7804" w14:textId="77777777" w:rsidR="00A553DE" w:rsidRDefault="00A553DE" w:rsidP="00B450C8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0ACD5272" w14:textId="77777777" w:rsidR="00A553DE" w:rsidRDefault="00EE1BC9" w:rsidP="00B450C8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Т</w:t>
      </w:r>
      <w:r>
        <w:rPr>
          <w:rFonts w:ascii="PT Astra Serif" w:hAnsi="PT Astra Serif"/>
          <w:b/>
          <w:color w:val="000000" w:themeColor="text1"/>
          <w:sz w:val="28"/>
          <w:szCs w:val="28"/>
        </w:rPr>
        <w:t xml:space="preserve">ребование предоставления заявителю муниципальной услуги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"Единый портал </w:t>
      </w:r>
      <w:r>
        <w:rPr>
          <w:rFonts w:ascii="PT Astra Serif" w:hAnsi="PT Astra Serif"/>
          <w:b/>
          <w:color w:val="000000" w:themeColor="text1"/>
          <w:sz w:val="28"/>
          <w:szCs w:val="28"/>
        </w:rPr>
        <w:lastRenderedPageBreak/>
        <w:t xml:space="preserve">государственных и муниципальных услуг (функций)" (далее соответственно - категории (признаки) заявителей, Единый портал государственных и </w:t>
      </w:r>
      <w:r>
        <w:rPr>
          <w:rFonts w:ascii="PT Astra Serif" w:hAnsi="PT Astra Serif"/>
          <w:b/>
          <w:sz w:val="28"/>
          <w:szCs w:val="28"/>
        </w:rPr>
        <w:t>муниципальных услуг)</w:t>
      </w:r>
    </w:p>
    <w:p w14:paraId="3C9D0418" w14:textId="77777777" w:rsidR="00A553DE" w:rsidRDefault="00A553DE" w:rsidP="00B450C8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6EF11F16" w14:textId="6CD00E68" w:rsidR="00D714E1" w:rsidRDefault="00D714E1" w:rsidP="00B450C8">
      <w:pPr>
        <w:pStyle w:val="af7"/>
        <w:numPr>
          <w:ilvl w:val="0"/>
          <w:numId w:val="13"/>
        </w:numPr>
        <w:suppressAutoHyphens w:val="0"/>
        <w:spacing w:line="360" w:lineRule="exact"/>
        <w:ind w:firstLine="709"/>
        <w:jc w:val="both"/>
      </w:pPr>
      <w:r w:rsidRPr="00D714E1">
        <w:rPr>
          <w:rFonts w:ascii="PT Astra Serif" w:hAnsi="PT Astra Serif"/>
          <w:sz w:val="28"/>
        </w:rPr>
        <w:t>Услуга предоставляется в соответствии с категориями (признаками) заявителей, сведения о которых размещаются в реестре услуг и на Едином портале.</w:t>
      </w:r>
    </w:p>
    <w:p w14:paraId="36B15981" w14:textId="77777777" w:rsidR="00A553DE" w:rsidRDefault="00A553DE" w:rsidP="00B450C8">
      <w:pPr>
        <w:pStyle w:val="ConsPlusNormal0"/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14:paraId="63E06752" w14:textId="77777777" w:rsidR="00A553DE" w:rsidRDefault="00EE1BC9" w:rsidP="00B450C8">
      <w:pPr>
        <w:pStyle w:val="ConsPlusNormal0"/>
        <w:spacing w:line="360" w:lineRule="exact"/>
        <w:ind w:firstLine="709"/>
        <w:jc w:val="center"/>
        <w:outlineLvl w:val="1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  <w:lang w:val="en-US"/>
        </w:rPr>
        <w:t>II</w:t>
      </w:r>
      <w:r>
        <w:rPr>
          <w:rFonts w:ascii="PT Astra Serif" w:hAnsi="PT Astra Serif" w:cs="Times New Roman"/>
          <w:b/>
          <w:sz w:val="28"/>
          <w:szCs w:val="28"/>
        </w:rPr>
        <w:t>. Стандарт предоставления муниципальной услуги</w:t>
      </w:r>
    </w:p>
    <w:p w14:paraId="6A84BD9A" w14:textId="77777777" w:rsidR="00A553DE" w:rsidRDefault="00A553DE" w:rsidP="00B450C8">
      <w:pPr>
        <w:pStyle w:val="ConsPlusNormal0"/>
        <w:spacing w:line="360" w:lineRule="exact"/>
        <w:ind w:firstLine="709"/>
        <w:jc w:val="both"/>
        <w:outlineLvl w:val="1"/>
        <w:rPr>
          <w:rFonts w:ascii="PT Astra Serif" w:hAnsi="PT Astra Serif" w:cs="Times New Roman"/>
          <w:b/>
          <w:sz w:val="28"/>
          <w:szCs w:val="28"/>
        </w:rPr>
      </w:pPr>
    </w:p>
    <w:p w14:paraId="3DD6F1D2" w14:textId="77777777" w:rsidR="00A553DE" w:rsidRDefault="00EE1BC9" w:rsidP="00B450C8">
      <w:pPr>
        <w:pStyle w:val="ConsPlusNormal0"/>
        <w:spacing w:line="360" w:lineRule="exact"/>
        <w:ind w:firstLine="709"/>
        <w:jc w:val="center"/>
        <w:outlineLvl w:val="2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Наименование муниципальной услуги</w:t>
      </w:r>
    </w:p>
    <w:p w14:paraId="5D74D9EA" w14:textId="77777777" w:rsidR="00A553DE" w:rsidRDefault="00A553DE" w:rsidP="00B450C8">
      <w:pPr>
        <w:pStyle w:val="ConsPlusNormal0"/>
        <w:spacing w:line="360" w:lineRule="exact"/>
        <w:ind w:firstLine="709"/>
        <w:jc w:val="both"/>
        <w:outlineLvl w:val="2"/>
        <w:rPr>
          <w:rFonts w:ascii="PT Astra Serif" w:hAnsi="PT Astra Serif" w:cs="Times New Roman"/>
          <w:b/>
          <w:sz w:val="28"/>
          <w:szCs w:val="28"/>
        </w:rPr>
      </w:pPr>
    </w:p>
    <w:p w14:paraId="245A200F" w14:textId="5F7DF2DB" w:rsidR="00D714E1" w:rsidRDefault="00D714E1" w:rsidP="00B450C8">
      <w:pPr>
        <w:pStyle w:val="af7"/>
        <w:numPr>
          <w:ilvl w:val="0"/>
          <w:numId w:val="13"/>
        </w:numPr>
        <w:suppressAutoHyphens w:val="0"/>
        <w:spacing w:line="360" w:lineRule="exact"/>
        <w:ind w:firstLine="709"/>
        <w:jc w:val="both"/>
      </w:pPr>
      <w:r w:rsidRPr="00D714E1">
        <w:rPr>
          <w:rFonts w:ascii="PT Astra Serif" w:hAnsi="PT Astra Serif"/>
          <w:color w:val="000000"/>
          <w:sz w:val="28"/>
        </w:rPr>
        <w:t xml:space="preserve">Выдача акта освидетельствования проведения основных работ по строительству (реконструкции) объекта индивидуального жилищного строительства, </w:t>
      </w:r>
      <w:r w:rsidRPr="00D714E1">
        <w:rPr>
          <w:rStyle w:val="1a"/>
          <w:rFonts w:ascii="PT Astra Serif" w:hAnsi="PT Astra Serif"/>
          <w:sz w:val="28"/>
        </w:rPr>
        <w:t>по реконструкции дома блокированной застройки с</w:t>
      </w:r>
      <w:r w:rsidRPr="00D714E1">
        <w:rPr>
          <w:rFonts w:ascii="PT Astra Serif" w:hAnsi="PT Astra Serif"/>
          <w:color w:val="000000"/>
          <w:sz w:val="28"/>
        </w:rPr>
        <w:t xml:space="preserve"> привлечением средств материнского (семейного) капитала</w:t>
      </w:r>
      <w:r w:rsidRPr="00D714E1">
        <w:rPr>
          <w:rFonts w:ascii="PT Astra Serif" w:hAnsi="PT Astra Serif"/>
          <w:sz w:val="28"/>
        </w:rPr>
        <w:t>.</w:t>
      </w:r>
    </w:p>
    <w:p w14:paraId="7E3B266E" w14:textId="77777777" w:rsidR="00A553DE" w:rsidRDefault="00A553DE" w:rsidP="00B450C8">
      <w:pPr>
        <w:spacing w:line="360" w:lineRule="exact"/>
        <w:ind w:firstLine="709"/>
        <w:jc w:val="both"/>
        <w:rPr>
          <w:rFonts w:ascii="PT Astra Serif" w:hAnsi="PT Astra Serif" w:cstheme="minorBidi"/>
          <w:sz w:val="28"/>
          <w:szCs w:val="28"/>
        </w:rPr>
      </w:pPr>
    </w:p>
    <w:p w14:paraId="6B925B93" w14:textId="77777777" w:rsidR="00A553DE" w:rsidRDefault="00EE1BC9" w:rsidP="00B450C8">
      <w:pPr>
        <w:pStyle w:val="af7"/>
        <w:widowControl w:val="0"/>
        <w:autoSpaceDE w:val="0"/>
        <w:autoSpaceDN w:val="0"/>
        <w:adjustRightInd w:val="0"/>
        <w:spacing w:line="360" w:lineRule="exact"/>
        <w:ind w:left="0"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Наименование органа, предоставляющего муниципальную услугу</w:t>
      </w:r>
    </w:p>
    <w:p w14:paraId="65843CE8" w14:textId="77777777" w:rsidR="00A553DE" w:rsidRDefault="00A553DE" w:rsidP="00B450C8">
      <w:pPr>
        <w:pStyle w:val="af7"/>
        <w:autoSpaceDE w:val="0"/>
        <w:autoSpaceDN w:val="0"/>
        <w:adjustRightInd w:val="0"/>
        <w:spacing w:line="360" w:lineRule="exact"/>
        <w:ind w:left="0" w:firstLine="709"/>
        <w:rPr>
          <w:rFonts w:ascii="PT Astra Serif" w:hAnsi="PT Astra Serif"/>
          <w:b/>
          <w:sz w:val="28"/>
          <w:szCs w:val="28"/>
        </w:rPr>
      </w:pPr>
    </w:p>
    <w:p w14:paraId="7C280981" w14:textId="59B27163" w:rsidR="00D714E1" w:rsidRPr="00D714E1" w:rsidRDefault="00D714E1" w:rsidP="00B450C8">
      <w:pPr>
        <w:pStyle w:val="af7"/>
        <w:numPr>
          <w:ilvl w:val="0"/>
          <w:numId w:val="13"/>
        </w:numPr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 w:rsidRPr="00D714E1">
        <w:rPr>
          <w:rFonts w:ascii="PT Astra Serif" w:hAnsi="PT Astra Serif"/>
          <w:sz w:val="28"/>
        </w:rPr>
        <w:t>Услуга предоставляется администрацией муниципального образования Богородицкий район.</w:t>
      </w:r>
    </w:p>
    <w:p w14:paraId="1A79C8B2" w14:textId="3C4C8C92" w:rsidR="00A553DE" w:rsidRPr="00D714E1" w:rsidRDefault="00EE1BC9" w:rsidP="00B450C8">
      <w:pPr>
        <w:pStyle w:val="af7"/>
        <w:numPr>
          <w:ilvl w:val="0"/>
          <w:numId w:val="13"/>
        </w:num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D714E1">
        <w:rPr>
          <w:rFonts w:ascii="PT Astra Serif" w:hAnsi="PT Astra Serif"/>
          <w:sz w:val="28"/>
          <w:szCs w:val="28"/>
        </w:rPr>
        <w:t>Структурное подразделение администрации, ответственное за оказание муниципальной услуги–отдел по вопросам строительства, архитектуры и жизнеобеспечения комитета по жизнеобеспечению администрации муниципального образования Богородицкий район.</w:t>
      </w:r>
    </w:p>
    <w:p w14:paraId="436032A7" w14:textId="77777777" w:rsidR="00A553DE" w:rsidRDefault="00A553DE" w:rsidP="00B450C8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20166711" w14:textId="77777777" w:rsidR="00A553DE" w:rsidRDefault="00EE1BC9" w:rsidP="00B450C8">
      <w:pPr>
        <w:pStyle w:val="af7"/>
        <w:widowControl w:val="0"/>
        <w:autoSpaceDE w:val="0"/>
        <w:autoSpaceDN w:val="0"/>
        <w:adjustRightInd w:val="0"/>
        <w:spacing w:line="360" w:lineRule="exact"/>
        <w:ind w:left="0"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Результат предоставления муниципальной услуги</w:t>
      </w:r>
    </w:p>
    <w:p w14:paraId="7F37801A" w14:textId="77777777" w:rsidR="00A553DE" w:rsidRDefault="00A553DE" w:rsidP="00B450C8">
      <w:pPr>
        <w:pStyle w:val="af7"/>
        <w:widowControl w:val="0"/>
        <w:autoSpaceDE w:val="0"/>
        <w:autoSpaceDN w:val="0"/>
        <w:adjustRightInd w:val="0"/>
        <w:spacing w:line="360" w:lineRule="exact"/>
        <w:ind w:left="0"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6A7B46A2" w14:textId="580BF4FD" w:rsidR="00D714E1" w:rsidRPr="00D714E1" w:rsidRDefault="00D714E1" w:rsidP="00B450C8">
      <w:pPr>
        <w:pStyle w:val="af7"/>
        <w:numPr>
          <w:ilvl w:val="0"/>
          <w:numId w:val="13"/>
        </w:numPr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 w:rsidRPr="00D714E1">
        <w:rPr>
          <w:rFonts w:ascii="PT Astra Serif" w:hAnsi="PT Astra Serif"/>
          <w:sz w:val="28"/>
        </w:rPr>
        <w:t>Результатом предоставления Услуги являются:</w:t>
      </w:r>
    </w:p>
    <w:p w14:paraId="1651B671" w14:textId="77777777" w:rsidR="00D714E1" w:rsidRDefault="00D714E1" w:rsidP="00B450C8">
      <w:pPr>
        <w:numPr>
          <w:ilvl w:val="1"/>
          <w:numId w:val="13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</w:rPr>
      </w:pPr>
      <w:r>
        <w:rPr>
          <w:rStyle w:val="1a"/>
          <w:rFonts w:ascii="PT Astra Serif" w:hAnsi="PT Astra Serif"/>
          <w:sz w:val="28"/>
        </w:rPr>
        <w:t xml:space="preserve"> выдача акта освидетельствования проведения основных работ по строительству (реконструкции) объекта индивидуального жилищного строительства или по реконструкции дома блокированной застройки  (документ на бумажном носителе или в форме электронного документа);</w:t>
      </w:r>
    </w:p>
    <w:p w14:paraId="57D0D954" w14:textId="77777777" w:rsidR="00D714E1" w:rsidRDefault="00D714E1" w:rsidP="00B450C8">
      <w:pPr>
        <w:numPr>
          <w:ilvl w:val="1"/>
          <w:numId w:val="13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</w:rPr>
      </w:pPr>
      <w:r>
        <w:rPr>
          <w:rStyle w:val="1a"/>
          <w:rFonts w:ascii="PT Astra Serif" w:hAnsi="PT Astra Serif"/>
          <w:sz w:val="28"/>
        </w:rPr>
        <w:t xml:space="preserve"> отказ в выдаче акта освидетельствования проведения основных работ по строительству (реконструкции) объекта индивидуального жилищного строительства или по реконструкции дома блокированной застройки (документ на бумажном носителе или в форме электронного документа).</w:t>
      </w:r>
    </w:p>
    <w:p w14:paraId="022E41E9" w14:textId="77777777" w:rsidR="00D714E1" w:rsidRDefault="00D714E1" w:rsidP="00B450C8">
      <w:pPr>
        <w:numPr>
          <w:ilvl w:val="0"/>
          <w:numId w:val="13"/>
        </w:numPr>
        <w:suppressAutoHyphens w:val="0"/>
        <w:spacing w:line="360" w:lineRule="exact"/>
        <w:ind w:firstLine="709"/>
        <w:contextualSpacing/>
        <w:jc w:val="both"/>
      </w:pPr>
      <w:r>
        <w:rPr>
          <w:rFonts w:ascii="PT Astra Serif" w:hAnsi="PT Astra Serif"/>
          <w:sz w:val="28"/>
        </w:rPr>
        <w:t>Формирование реестровой записи в результате предоставления Услуги не предусмотрено.</w:t>
      </w:r>
    </w:p>
    <w:p w14:paraId="43A34BAE" w14:textId="77777777" w:rsidR="00D714E1" w:rsidRPr="00B450C8" w:rsidRDefault="00D714E1" w:rsidP="00B450C8">
      <w:pPr>
        <w:numPr>
          <w:ilvl w:val="0"/>
          <w:numId w:val="13"/>
        </w:numPr>
        <w:suppressAutoHyphens w:val="0"/>
        <w:spacing w:line="360" w:lineRule="exact"/>
        <w:ind w:firstLine="709"/>
        <w:contextualSpacing/>
        <w:jc w:val="both"/>
      </w:pPr>
      <w:r w:rsidRPr="00B450C8">
        <w:rPr>
          <w:rFonts w:ascii="PT Astra Serif" w:hAnsi="PT Astra Serif"/>
          <w:sz w:val="28"/>
        </w:rPr>
        <w:lastRenderedPageBreak/>
        <w:t>Результаты предоставления Услуги могут быть получены при личном обращении в Органе местного самоуправления, путем направления почтового отправления, в личном кабинете на Едином портале.</w:t>
      </w:r>
    </w:p>
    <w:p w14:paraId="34D6C85A" w14:textId="1F49BA42" w:rsidR="00A553DE" w:rsidRDefault="00D714E1" w:rsidP="00B450C8">
      <w:pPr>
        <w:pStyle w:val="-N"/>
        <w:numPr>
          <w:ilvl w:val="0"/>
          <w:numId w:val="0"/>
        </w:numPr>
        <w:tabs>
          <w:tab w:val="left" w:pos="708"/>
          <w:tab w:val="left" w:pos="6540"/>
        </w:tabs>
        <w:spacing w:line="360" w:lineRule="exact"/>
        <w:ind w:firstLine="709"/>
        <w:rPr>
          <w:rFonts w:ascii="PT Astra Serif" w:hAnsi="PT Astra Serif"/>
        </w:rPr>
      </w:pPr>
      <w:r>
        <w:rPr>
          <w:rFonts w:ascii="PT Astra Serif" w:hAnsi="PT Astra Serif"/>
        </w:rPr>
        <w:tab/>
      </w:r>
    </w:p>
    <w:p w14:paraId="50A0EFB9" w14:textId="77777777" w:rsidR="00A553DE" w:rsidRDefault="00EE1BC9" w:rsidP="00B450C8">
      <w:pPr>
        <w:pStyle w:val="ConsPlusNormal0"/>
        <w:spacing w:line="360" w:lineRule="exact"/>
        <w:ind w:firstLine="709"/>
        <w:jc w:val="center"/>
        <w:outlineLvl w:val="2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Times New Roman"/>
          <w:b/>
          <w:color w:val="000000"/>
          <w:sz w:val="28"/>
          <w:szCs w:val="28"/>
        </w:rPr>
        <w:t>Срок предоставления муниципальной услуги</w:t>
      </w:r>
    </w:p>
    <w:p w14:paraId="718485E9" w14:textId="77777777" w:rsidR="00A553DE" w:rsidRDefault="00A553DE" w:rsidP="00B450C8">
      <w:pPr>
        <w:pStyle w:val="ConsPlusNormal0"/>
        <w:spacing w:line="360" w:lineRule="exact"/>
        <w:ind w:firstLine="709"/>
        <w:jc w:val="both"/>
        <w:outlineLvl w:val="2"/>
        <w:rPr>
          <w:rFonts w:ascii="PT Astra Serif" w:hAnsi="PT Astra Serif" w:cs="Times New Roman"/>
          <w:b/>
          <w:sz w:val="28"/>
          <w:szCs w:val="28"/>
        </w:rPr>
      </w:pPr>
    </w:p>
    <w:p w14:paraId="11F5E4B9" w14:textId="7EF37951" w:rsidR="00D714E1" w:rsidRPr="00D714E1" w:rsidRDefault="00D714E1" w:rsidP="00B450C8">
      <w:pPr>
        <w:pStyle w:val="af7"/>
        <w:numPr>
          <w:ilvl w:val="0"/>
          <w:numId w:val="13"/>
        </w:numPr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 w:rsidRPr="00D714E1">
        <w:rPr>
          <w:rFonts w:ascii="PT Astra Serif" w:hAnsi="PT Astra Serif"/>
          <w:sz w:val="28"/>
        </w:rPr>
        <w:t>Максимальный срок предоставления Услуги со дня регистрации запроса о предоставлении Услуги составляет:</w:t>
      </w:r>
    </w:p>
    <w:p w14:paraId="21543F69" w14:textId="77777777" w:rsidR="00D714E1" w:rsidRDefault="00D714E1" w:rsidP="00B450C8">
      <w:pPr>
        <w:widowControl w:val="0"/>
        <w:spacing w:line="360" w:lineRule="exact"/>
        <w:ind w:firstLine="709"/>
        <w:contextualSpacing/>
        <w:jc w:val="both"/>
      </w:pPr>
      <w:r>
        <w:rPr>
          <w:rStyle w:val="1a"/>
          <w:rFonts w:ascii="PT Astra Serif" w:hAnsi="PT Astra Serif"/>
          <w:sz w:val="28"/>
        </w:rPr>
        <w:t xml:space="preserve">а) в Органе местного самоуправления </w:t>
      </w:r>
      <w:r>
        <w:rPr>
          <w:rFonts w:ascii="PT Astra Serif" w:hAnsi="PT Astra Serif"/>
          <w:sz w:val="28"/>
        </w:rPr>
        <w:t>независимо от категории (признаков) заявителя</w:t>
      </w:r>
      <w:r>
        <w:rPr>
          <w:rFonts w:ascii="PT Astra Serif" w:hAnsi="PT Astra Serif"/>
          <w:color w:val="000000"/>
          <w:sz w:val="28"/>
        </w:rPr>
        <w:t xml:space="preserve"> —</w:t>
      </w:r>
      <w:r>
        <w:rPr>
          <w:rStyle w:val="1a"/>
          <w:rFonts w:ascii="PT Astra Serif" w:hAnsi="PT Astra Serif"/>
          <w:sz w:val="28"/>
        </w:rPr>
        <w:t xml:space="preserve"> 5 рабочих дней;</w:t>
      </w:r>
    </w:p>
    <w:p w14:paraId="38116D72" w14:textId="77777777" w:rsidR="00D714E1" w:rsidRDefault="00D714E1" w:rsidP="00B450C8">
      <w:pPr>
        <w:widowControl w:val="0"/>
        <w:spacing w:line="360" w:lineRule="exact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Style w:val="1a"/>
          <w:rFonts w:ascii="PT Astra Serif" w:hAnsi="PT Astra Serif"/>
          <w:sz w:val="28"/>
        </w:rPr>
        <w:t xml:space="preserve">б) посредством Единого портала </w:t>
      </w:r>
      <w:r>
        <w:rPr>
          <w:rFonts w:ascii="PT Astra Serif" w:hAnsi="PT Astra Serif"/>
          <w:sz w:val="28"/>
        </w:rPr>
        <w:t xml:space="preserve">независимо от категории (признаков) заявителя </w:t>
      </w:r>
      <w:r>
        <w:rPr>
          <w:rFonts w:ascii="PT Astra Serif" w:hAnsi="PT Astra Serif"/>
          <w:color w:val="000000"/>
          <w:sz w:val="28"/>
        </w:rPr>
        <w:t>—</w:t>
      </w:r>
      <w:r>
        <w:rPr>
          <w:rStyle w:val="1a"/>
          <w:rFonts w:ascii="PT Astra Serif" w:hAnsi="PT Astra Serif"/>
          <w:sz w:val="28"/>
        </w:rPr>
        <w:t xml:space="preserve">  5 рабочих дней;</w:t>
      </w:r>
    </w:p>
    <w:p w14:paraId="0FA08123" w14:textId="77777777" w:rsidR="00D714E1" w:rsidRDefault="00D714E1" w:rsidP="00B450C8">
      <w:pPr>
        <w:widowControl w:val="0"/>
        <w:spacing w:line="360" w:lineRule="exact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в) посредством почтового отправления независимо от категории (признаков) заявителя </w:t>
      </w:r>
      <w:r>
        <w:rPr>
          <w:rFonts w:ascii="PT Astra Serif" w:hAnsi="PT Astra Serif"/>
          <w:color w:val="000000"/>
          <w:sz w:val="28"/>
        </w:rPr>
        <w:t>— 5</w:t>
      </w:r>
      <w:r>
        <w:rPr>
          <w:rStyle w:val="1a"/>
          <w:rFonts w:ascii="PT Astra Serif" w:hAnsi="PT Astra Serif"/>
          <w:sz w:val="28"/>
        </w:rPr>
        <w:t xml:space="preserve"> рабочих дней.</w:t>
      </w:r>
    </w:p>
    <w:p w14:paraId="4E240DB0" w14:textId="77777777" w:rsidR="00A553DE" w:rsidRDefault="00A553DE" w:rsidP="00B450C8">
      <w:pPr>
        <w:pStyle w:val="-N"/>
        <w:numPr>
          <w:ilvl w:val="0"/>
          <w:numId w:val="0"/>
        </w:numPr>
        <w:tabs>
          <w:tab w:val="left" w:pos="708"/>
        </w:tabs>
        <w:spacing w:line="360" w:lineRule="exact"/>
        <w:ind w:firstLine="709"/>
        <w:rPr>
          <w:rFonts w:ascii="PT Astra Serif" w:hAnsi="PT Astra Serif"/>
        </w:rPr>
      </w:pPr>
    </w:p>
    <w:p w14:paraId="58A1385A" w14:textId="77777777" w:rsidR="00A553DE" w:rsidRDefault="00EE1BC9" w:rsidP="00B450C8">
      <w:pPr>
        <w:pStyle w:val="af7"/>
        <w:widowControl w:val="0"/>
        <w:autoSpaceDE w:val="0"/>
        <w:autoSpaceDN w:val="0"/>
        <w:adjustRightInd w:val="0"/>
        <w:spacing w:line="360" w:lineRule="exact"/>
        <w:ind w:left="0"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color w:val="000000" w:themeColor="text1"/>
          <w:sz w:val="28"/>
          <w:szCs w:val="28"/>
        </w:rPr>
        <w:t>Размер платы, взимаемой с заявителя при предоставлении муниципальной услуги, и способы ее взимания</w:t>
      </w:r>
    </w:p>
    <w:p w14:paraId="54FC875C" w14:textId="77777777" w:rsidR="00A553DE" w:rsidRDefault="00A553DE" w:rsidP="00B450C8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4A365EE6" w14:textId="7B92CF6A" w:rsidR="00A553DE" w:rsidRPr="00D714E1" w:rsidRDefault="00EE1BC9" w:rsidP="00B450C8">
      <w:pPr>
        <w:pStyle w:val="af7"/>
        <w:numPr>
          <w:ilvl w:val="0"/>
          <w:numId w:val="13"/>
        </w:numPr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D714E1">
        <w:rPr>
          <w:rFonts w:ascii="PT Astra Serif" w:hAnsi="PT Astra Serif"/>
          <w:sz w:val="28"/>
          <w:szCs w:val="28"/>
        </w:rPr>
        <w:t xml:space="preserve"> Муниципальная услуга предоставляется бесплатно.</w:t>
      </w:r>
    </w:p>
    <w:p w14:paraId="3F3E0EBE" w14:textId="77777777" w:rsidR="00A553DE" w:rsidRDefault="00A553DE" w:rsidP="00B450C8">
      <w:pPr>
        <w:autoSpaceDE w:val="0"/>
        <w:autoSpaceDN w:val="0"/>
        <w:adjustRightInd w:val="0"/>
        <w:spacing w:line="360" w:lineRule="exact"/>
        <w:ind w:firstLine="709"/>
        <w:jc w:val="center"/>
        <w:rPr>
          <w:rFonts w:ascii="PT Astra Serif" w:hAnsi="PT Astra Serif"/>
          <w:sz w:val="28"/>
          <w:szCs w:val="28"/>
        </w:rPr>
      </w:pPr>
    </w:p>
    <w:p w14:paraId="3CD37EAB" w14:textId="77777777" w:rsidR="00A553DE" w:rsidRDefault="00EE1BC9" w:rsidP="00B450C8">
      <w:pPr>
        <w:widowControl w:val="0"/>
        <w:autoSpaceDE w:val="0"/>
        <w:autoSpaceDN w:val="0"/>
        <w:adjustRightInd w:val="0"/>
        <w:spacing w:line="360" w:lineRule="exact"/>
        <w:ind w:firstLine="709"/>
        <w:jc w:val="center"/>
        <w:rPr>
          <w:rFonts w:ascii="PT Astra Serif" w:hAnsi="PT Astra Serif" w:cstheme="minorBidi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Максимальный срок ожидания в очереди при подаче</w:t>
      </w:r>
    </w:p>
    <w:p w14:paraId="63D1D7C1" w14:textId="77777777" w:rsidR="00A553DE" w:rsidRDefault="00EE1BC9" w:rsidP="00B450C8">
      <w:pPr>
        <w:autoSpaceDE w:val="0"/>
        <w:autoSpaceDN w:val="0"/>
        <w:adjustRightInd w:val="0"/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запроса о предоставлении муниципальной услуги и при получении результата предоставления муниципальной услуги</w:t>
      </w:r>
    </w:p>
    <w:p w14:paraId="0B2B9EBC" w14:textId="77777777" w:rsidR="00A553DE" w:rsidRDefault="00A553DE" w:rsidP="00B450C8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78450111" w14:textId="48CFA213" w:rsidR="00D714E1" w:rsidRPr="00D714E1" w:rsidRDefault="00D714E1" w:rsidP="00B450C8">
      <w:pPr>
        <w:pStyle w:val="af7"/>
        <w:numPr>
          <w:ilvl w:val="0"/>
          <w:numId w:val="13"/>
        </w:numPr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 w:rsidRPr="00D714E1">
        <w:rPr>
          <w:rFonts w:ascii="PT Astra Serif" w:hAnsi="PT Astra Serif"/>
          <w:sz w:val="28"/>
        </w:rPr>
        <w:t>Максимальный срок ожидания в очереди при подаче запроса</w:t>
      </w:r>
      <w:r w:rsidRPr="00D714E1">
        <w:rPr>
          <w:rFonts w:ascii="PT Astra Serif" w:hAnsi="PT Astra Serif"/>
          <w:b/>
          <w:sz w:val="28"/>
        </w:rPr>
        <w:t xml:space="preserve"> </w:t>
      </w:r>
      <w:r w:rsidRPr="00D714E1">
        <w:rPr>
          <w:rFonts w:ascii="PT Astra Serif" w:hAnsi="PT Astra Serif"/>
          <w:sz w:val="28"/>
        </w:rPr>
        <w:t xml:space="preserve">составляет 15 минут. </w:t>
      </w:r>
    </w:p>
    <w:p w14:paraId="0A46D7EC" w14:textId="77777777" w:rsidR="00D714E1" w:rsidRDefault="00D714E1" w:rsidP="00B450C8">
      <w:pPr>
        <w:numPr>
          <w:ilvl w:val="0"/>
          <w:numId w:val="13"/>
        </w:numPr>
        <w:suppressAutoHyphens w:val="0"/>
        <w:spacing w:line="360" w:lineRule="exact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Максимальный срок ожидания в очереди при получении результата Услуги составляет 15 минут.</w:t>
      </w:r>
    </w:p>
    <w:p w14:paraId="040F10F5" w14:textId="77777777" w:rsidR="00A553DE" w:rsidRDefault="00A553DE" w:rsidP="00B450C8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47AA6A92" w14:textId="77777777" w:rsidR="00A553DE" w:rsidRDefault="00EE1BC9" w:rsidP="00B450C8">
      <w:pPr>
        <w:autoSpaceDE w:val="0"/>
        <w:autoSpaceDN w:val="0"/>
        <w:adjustRightInd w:val="0"/>
        <w:spacing w:line="360" w:lineRule="exact"/>
        <w:ind w:firstLine="709"/>
        <w:jc w:val="center"/>
        <w:rPr>
          <w:rFonts w:ascii="PT Astra Serif" w:hAnsi="PT Astra Serif" w:cstheme="minorBidi"/>
          <w:b/>
          <w:color w:val="000000" w:themeColor="text1"/>
          <w:sz w:val="28"/>
          <w:szCs w:val="28"/>
        </w:rPr>
      </w:pPr>
      <w:r>
        <w:rPr>
          <w:rFonts w:ascii="PT Astra Serif" w:hAnsi="PT Astra Serif"/>
          <w:b/>
          <w:color w:val="000000" w:themeColor="text1"/>
          <w:sz w:val="28"/>
          <w:szCs w:val="28"/>
        </w:rPr>
        <w:t>Срок регистрации запроса заявителя о предоставлении муниципальной услуги</w:t>
      </w:r>
    </w:p>
    <w:p w14:paraId="146C82E0" w14:textId="77777777" w:rsidR="00A553DE" w:rsidRDefault="00A553DE" w:rsidP="00B450C8">
      <w:pPr>
        <w:autoSpaceDE w:val="0"/>
        <w:autoSpaceDN w:val="0"/>
        <w:adjustRightInd w:val="0"/>
        <w:spacing w:line="360" w:lineRule="exact"/>
        <w:ind w:firstLine="709"/>
        <w:jc w:val="center"/>
        <w:rPr>
          <w:rFonts w:ascii="PT Astra Serif" w:hAnsi="PT Astra Serif"/>
          <w:sz w:val="28"/>
          <w:szCs w:val="28"/>
        </w:rPr>
      </w:pPr>
    </w:p>
    <w:p w14:paraId="1185C231" w14:textId="6D0C7ECD" w:rsidR="00D714E1" w:rsidRDefault="00D714E1" w:rsidP="00B450C8">
      <w:pPr>
        <w:pStyle w:val="af7"/>
        <w:numPr>
          <w:ilvl w:val="0"/>
          <w:numId w:val="13"/>
        </w:numPr>
        <w:suppressAutoHyphens w:val="0"/>
        <w:spacing w:line="360" w:lineRule="exact"/>
        <w:ind w:firstLine="709"/>
        <w:jc w:val="both"/>
      </w:pPr>
      <w:r w:rsidRPr="00D714E1">
        <w:rPr>
          <w:rFonts w:ascii="PT Astra Serif" w:hAnsi="PT Astra Serif"/>
          <w:sz w:val="28"/>
        </w:rPr>
        <w:t>Срок регистрации запроса и документов составляет:</w:t>
      </w:r>
    </w:p>
    <w:p w14:paraId="5377868D" w14:textId="77777777" w:rsidR="00D714E1" w:rsidRDefault="00D714E1" w:rsidP="00B450C8">
      <w:pPr>
        <w:widowControl w:val="0"/>
        <w:spacing w:line="360" w:lineRule="exact"/>
        <w:ind w:firstLine="709"/>
        <w:contextualSpacing/>
        <w:jc w:val="both"/>
      </w:pPr>
      <w:r>
        <w:rPr>
          <w:rFonts w:ascii="PT Astra Serif" w:hAnsi="PT Astra Serif"/>
          <w:sz w:val="28"/>
        </w:rPr>
        <w:t>а) в</w:t>
      </w:r>
      <w:r>
        <w:rPr>
          <w:rStyle w:val="1a"/>
          <w:rFonts w:ascii="PT Astra Serif" w:hAnsi="PT Astra Serif"/>
          <w:sz w:val="28"/>
        </w:rPr>
        <w:t xml:space="preserve"> Органе местного самоуправления</w:t>
      </w:r>
      <w:r>
        <w:rPr>
          <w:rFonts w:ascii="PT Astra Serif" w:hAnsi="PT Astra Serif"/>
          <w:sz w:val="28"/>
        </w:rPr>
        <w:t xml:space="preserve">  </w:t>
      </w:r>
      <w:r>
        <w:rPr>
          <w:rFonts w:ascii="PT Astra Serif" w:hAnsi="PT Astra Serif"/>
          <w:color w:val="000000"/>
          <w:sz w:val="28"/>
        </w:rPr>
        <w:t>—</w:t>
      </w:r>
      <w:r>
        <w:rPr>
          <w:rFonts w:ascii="PT Astra Serif" w:hAnsi="PT Astra Serif"/>
          <w:sz w:val="28"/>
        </w:rPr>
        <w:t xml:space="preserve">  1 рабочий день;</w:t>
      </w:r>
    </w:p>
    <w:p w14:paraId="2B71A445" w14:textId="77777777" w:rsidR="00D714E1" w:rsidRDefault="00D714E1" w:rsidP="00B450C8">
      <w:pPr>
        <w:widowControl w:val="0"/>
        <w:spacing w:line="360" w:lineRule="exact"/>
        <w:ind w:firstLine="709"/>
        <w:contextualSpacing/>
        <w:jc w:val="both"/>
      </w:pPr>
      <w:r>
        <w:rPr>
          <w:rFonts w:ascii="PT Astra Serif" w:hAnsi="PT Astra Serif"/>
          <w:sz w:val="28"/>
        </w:rPr>
        <w:t xml:space="preserve">б) на Едином портале </w:t>
      </w:r>
      <w:r>
        <w:rPr>
          <w:rFonts w:ascii="PT Astra Serif" w:hAnsi="PT Astra Serif"/>
          <w:color w:val="000000"/>
          <w:sz w:val="28"/>
        </w:rPr>
        <w:t>—</w:t>
      </w:r>
      <w:r>
        <w:rPr>
          <w:rFonts w:ascii="PT Astra Serif" w:hAnsi="PT Astra Serif"/>
          <w:sz w:val="28"/>
        </w:rPr>
        <w:t xml:space="preserve">  1 рабочий день;</w:t>
      </w:r>
    </w:p>
    <w:p w14:paraId="41B7A4C3" w14:textId="77777777" w:rsidR="00D714E1" w:rsidRPr="00B450C8" w:rsidRDefault="00D714E1" w:rsidP="00B450C8">
      <w:pPr>
        <w:widowControl w:val="0"/>
        <w:spacing w:line="360" w:lineRule="exact"/>
        <w:ind w:firstLine="709"/>
        <w:contextualSpacing/>
        <w:jc w:val="both"/>
      </w:pPr>
      <w:r w:rsidRPr="00B450C8">
        <w:rPr>
          <w:rFonts w:ascii="PT Astra Serif" w:hAnsi="PT Astra Serif"/>
          <w:sz w:val="28"/>
        </w:rPr>
        <w:t>в) при почтовом отправлении  — 1 рабочий день.</w:t>
      </w:r>
    </w:p>
    <w:p w14:paraId="05F07B27" w14:textId="77777777" w:rsidR="00A553DE" w:rsidRDefault="00A553DE" w:rsidP="00B450C8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14238A9A" w14:textId="77777777" w:rsidR="00A553DE" w:rsidRDefault="00EE1BC9" w:rsidP="00B450C8">
      <w:pPr>
        <w:pStyle w:val="af7"/>
        <w:widowControl w:val="0"/>
        <w:autoSpaceDE w:val="0"/>
        <w:autoSpaceDN w:val="0"/>
        <w:adjustRightInd w:val="0"/>
        <w:spacing w:line="360" w:lineRule="exact"/>
        <w:ind w:left="0"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Требования к помещениям, в которых</w:t>
      </w:r>
    </w:p>
    <w:p w14:paraId="76579210" w14:textId="77777777" w:rsidR="00A553DE" w:rsidRDefault="00EE1BC9" w:rsidP="00B450C8">
      <w:pPr>
        <w:autoSpaceDE w:val="0"/>
        <w:autoSpaceDN w:val="0"/>
        <w:adjustRightInd w:val="0"/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предоставляется муниципальная услуга</w:t>
      </w:r>
    </w:p>
    <w:p w14:paraId="3411B389" w14:textId="77777777" w:rsidR="00A553DE" w:rsidRDefault="00A553DE" w:rsidP="00B450C8">
      <w:pPr>
        <w:pStyle w:val="ConsPlusNormal0"/>
        <w:tabs>
          <w:tab w:val="left" w:pos="567"/>
        </w:tabs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14:paraId="1D6771F3" w14:textId="0C460C66" w:rsidR="00D714E1" w:rsidRDefault="00D714E1" w:rsidP="00B450C8">
      <w:pPr>
        <w:pStyle w:val="af7"/>
        <w:numPr>
          <w:ilvl w:val="0"/>
          <w:numId w:val="13"/>
        </w:numPr>
        <w:suppressAutoHyphens w:val="0"/>
        <w:spacing w:line="360" w:lineRule="exact"/>
        <w:ind w:firstLine="709"/>
        <w:jc w:val="both"/>
      </w:pPr>
      <w:r w:rsidRPr="00D714E1">
        <w:rPr>
          <w:rFonts w:ascii="PT Astra Serif" w:hAnsi="PT Astra Serif"/>
          <w:sz w:val="28"/>
        </w:rPr>
        <w:lastRenderedPageBreak/>
        <w:t>Требования к</w:t>
      </w:r>
      <w:r w:rsidRPr="00D714E1">
        <w:rPr>
          <w:sz w:val="28"/>
        </w:rPr>
        <w:t xml:space="preserve"> помещениям, в</w:t>
      </w:r>
      <w:r w:rsidRPr="00D714E1">
        <w:rPr>
          <w:rFonts w:ascii="PT Astra Serif" w:hAnsi="PT Astra Serif"/>
          <w:sz w:val="28"/>
        </w:rPr>
        <w:t xml:space="preserve"> которых </w:t>
      </w:r>
      <w:proofErr w:type="gramStart"/>
      <w:r w:rsidRPr="00D714E1">
        <w:rPr>
          <w:rFonts w:ascii="PT Astra Serif" w:hAnsi="PT Astra Serif"/>
          <w:sz w:val="28"/>
        </w:rPr>
        <w:t>предоставляется  Ус</w:t>
      </w:r>
      <w:r w:rsidRPr="00D714E1">
        <w:rPr>
          <w:rStyle w:val="1a"/>
          <w:rFonts w:ascii="PT Astra Serif" w:hAnsi="PT Astra Serif"/>
          <w:sz w:val="28"/>
        </w:rPr>
        <w:t>луга</w:t>
      </w:r>
      <w:proofErr w:type="gramEnd"/>
      <w:r w:rsidRPr="00D714E1">
        <w:rPr>
          <w:sz w:val="28"/>
        </w:rPr>
        <w:t xml:space="preserve"> размещены на официальном сайте Органа местного самоуправления в </w:t>
      </w:r>
      <w:r w:rsidRPr="00D714E1">
        <w:rPr>
          <w:rFonts w:ascii="PT Astra Serif" w:hAnsi="PT Astra Serif"/>
          <w:sz w:val="28"/>
        </w:rPr>
        <w:t>информационно-телекоммуникационной</w:t>
      </w:r>
      <w:r w:rsidRPr="00D714E1">
        <w:rPr>
          <w:sz w:val="28"/>
        </w:rPr>
        <w:t xml:space="preserve"> сети «Интернет», а также на Едином портале.</w:t>
      </w:r>
    </w:p>
    <w:p w14:paraId="248B3745" w14:textId="77777777" w:rsidR="00D714E1" w:rsidRDefault="00D714E1" w:rsidP="00B450C8">
      <w:pPr>
        <w:widowControl w:val="0"/>
        <w:spacing w:line="360" w:lineRule="exact"/>
        <w:ind w:firstLine="709"/>
        <w:jc w:val="center"/>
      </w:pPr>
      <w:r>
        <w:rPr>
          <w:rFonts w:ascii="PT Astra Serif" w:hAnsi="PT Astra Serif"/>
          <w:b/>
          <w:sz w:val="28"/>
        </w:rPr>
        <w:t>Показатели доступности и качества муниципальной услуги</w:t>
      </w:r>
    </w:p>
    <w:p w14:paraId="0BD40A31" w14:textId="77777777" w:rsidR="00D714E1" w:rsidRDefault="00D714E1" w:rsidP="00B450C8">
      <w:pPr>
        <w:widowControl w:val="0"/>
        <w:spacing w:line="360" w:lineRule="exact"/>
        <w:ind w:firstLine="709"/>
        <w:jc w:val="center"/>
      </w:pPr>
    </w:p>
    <w:p w14:paraId="6097AF26" w14:textId="77777777" w:rsidR="00D714E1" w:rsidRDefault="00D714E1" w:rsidP="00B450C8">
      <w:pPr>
        <w:numPr>
          <w:ilvl w:val="0"/>
          <w:numId w:val="13"/>
        </w:numPr>
        <w:suppressAutoHyphens w:val="0"/>
        <w:spacing w:line="360" w:lineRule="exact"/>
        <w:ind w:firstLine="709"/>
        <w:contextualSpacing/>
        <w:jc w:val="both"/>
      </w:pPr>
      <w:r>
        <w:t xml:space="preserve"> </w:t>
      </w:r>
      <w:r>
        <w:rPr>
          <w:rFonts w:ascii="PT Astra Serif" w:hAnsi="PT Astra Serif"/>
          <w:sz w:val="28"/>
        </w:rPr>
        <w:t xml:space="preserve">Показатели </w:t>
      </w:r>
      <w:r>
        <w:rPr>
          <w:sz w:val="28"/>
        </w:rPr>
        <w:t xml:space="preserve">доступности и качества Услуги, размещены на официальном сайте Органа местного самоуправления в </w:t>
      </w:r>
      <w:r>
        <w:rPr>
          <w:rFonts w:ascii="PT Astra Serif" w:hAnsi="PT Astra Serif"/>
          <w:sz w:val="28"/>
        </w:rPr>
        <w:t>информационно-телекоммуникационной</w:t>
      </w:r>
      <w:r>
        <w:rPr>
          <w:sz w:val="28"/>
        </w:rPr>
        <w:t xml:space="preserve"> сети «Интернет», а также на Едином портале.</w:t>
      </w:r>
    </w:p>
    <w:p w14:paraId="307BEB0F" w14:textId="77777777" w:rsidR="00D714E1" w:rsidRDefault="00D714E1" w:rsidP="00B450C8">
      <w:pPr>
        <w:tabs>
          <w:tab w:val="left" w:pos="567"/>
        </w:tabs>
        <w:spacing w:line="360" w:lineRule="exact"/>
        <w:ind w:firstLine="709"/>
        <w:jc w:val="both"/>
        <w:rPr>
          <w:rFonts w:ascii="PT Astra Serif" w:hAnsi="PT Astra Serif"/>
          <w:b/>
          <w:color w:val="000000" w:themeColor="text1"/>
          <w:sz w:val="28"/>
          <w:szCs w:val="28"/>
        </w:rPr>
      </w:pPr>
    </w:p>
    <w:p w14:paraId="454CD252" w14:textId="77777777" w:rsidR="00A553DE" w:rsidRDefault="00EE1BC9" w:rsidP="00B450C8">
      <w:pPr>
        <w:tabs>
          <w:tab w:val="left" w:pos="567"/>
        </w:tabs>
        <w:spacing w:line="360" w:lineRule="exact"/>
        <w:ind w:firstLine="709"/>
        <w:jc w:val="both"/>
        <w:rPr>
          <w:rFonts w:ascii="PT Astra Serif" w:hAnsi="PT Astra Serif" w:cstheme="minorBidi"/>
          <w:b/>
          <w:color w:val="000000" w:themeColor="text1"/>
          <w:sz w:val="28"/>
          <w:szCs w:val="28"/>
        </w:rPr>
      </w:pPr>
      <w:r>
        <w:rPr>
          <w:rFonts w:ascii="PT Astra Serif" w:hAnsi="PT Astra Serif"/>
          <w:b/>
          <w:color w:val="000000" w:themeColor="text1"/>
          <w:sz w:val="28"/>
          <w:szCs w:val="28"/>
        </w:rPr>
        <w:t>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</w:t>
      </w:r>
    </w:p>
    <w:p w14:paraId="29CFF342" w14:textId="77777777" w:rsidR="00A553DE" w:rsidRDefault="00A553DE" w:rsidP="00B450C8">
      <w:pPr>
        <w:tabs>
          <w:tab w:val="left" w:pos="567"/>
        </w:tabs>
        <w:spacing w:line="360" w:lineRule="exact"/>
        <w:ind w:firstLine="709"/>
        <w:jc w:val="both"/>
        <w:rPr>
          <w:rFonts w:ascii="PT Astra Serif" w:hAnsi="PT Astra Serif"/>
          <w:b/>
          <w:color w:val="000000"/>
          <w:sz w:val="28"/>
          <w:szCs w:val="28"/>
        </w:rPr>
      </w:pPr>
    </w:p>
    <w:p w14:paraId="79B2A53E" w14:textId="1D3034B0" w:rsidR="00283F5B" w:rsidRDefault="00283F5B" w:rsidP="00B450C8">
      <w:pPr>
        <w:pStyle w:val="af7"/>
        <w:numPr>
          <w:ilvl w:val="0"/>
          <w:numId w:val="13"/>
        </w:numPr>
        <w:suppressAutoHyphens w:val="0"/>
        <w:spacing w:line="360" w:lineRule="exact"/>
        <w:ind w:firstLine="709"/>
        <w:jc w:val="both"/>
      </w:pPr>
      <w:r w:rsidRPr="002E2948">
        <w:rPr>
          <w:rFonts w:ascii="PT Astra Serif" w:hAnsi="PT Astra Serif"/>
          <w:sz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14:paraId="557A47CA" w14:textId="77777777" w:rsidR="00283F5B" w:rsidRDefault="00283F5B" w:rsidP="00B450C8">
      <w:pPr>
        <w:numPr>
          <w:ilvl w:val="0"/>
          <w:numId w:val="13"/>
        </w:numPr>
        <w:suppressAutoHyphens w:val="0"/>
        <w:spacing w:line="360" w:lineRule="exact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Информационные системы, используемая для</w:t>
      </w:r>
      <w:r>
        <w:rPr>
          <w:rStyle w:val="1a"/>
          <w:rFonts w:ascii="PT Astra Serif" w:hAnsi="PT Astra Serif"/>
          <w:sz w:val="28"/>
        </w:rPr>
        <w:t xml:space="preserve"> предоставления Услуги —  Федеральная государственная информационная система «Единая система предоставления государственных и муниципальных услуг (сервисов)» (ПГС), единая система межведомственного электронного взаимодействия, Единый портал.</w:t>
      </w:r>
    </w:p>
    <w:p w14:paraId="4F20EB6C" w14:textId="77777777" w:rsidR="00283F5B" w:rsidRDefault="00283F5B" w:rsidP="00B450C8">
      <w:pPr>
        <w:numPr>
          <w:ilvl w:val="0"/>
          <w:numId w:val="13"/>
        </w:numPr>
        <w:suppressAutoHyphens w:val="0"/>
        <w:spacing w:line="360" w:lineRule="exact"/>
        <w:ind w:firstLine="709"/>
        <w:contextualSpacing/>
        <w:jc w:val="both"/>
      </w:pPr>
      <w:r>
        <w:rPr>
          <w:rStyle w:val="1a"/>
          <w:rFonts w:ascii="PT Astra Serif" w:hAnsi="PT Astra Serif"/>
          <w:sz w:val="28"/>
        </w:rPr>
        <w:t>Невозможность предоставления законному представителю несовершеннолетнего, не являющемуся заявителем, результатов пред</w:t>
      </w:r>
      <w:r>
        <w:rPr>
          <w:rFonts w:ascii="PT Astra Serif" w:hAnsi="PT Astra Serif"/>
          <w:sz w:val="28"/>
        </w:rPr>
        <w:t>оставления  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 Услуги выразил письменно желание получить запрашиваемые результаты предоставления Услуги в отношении несовершеннолетнего лично, обусловлена предоставлением  Услуги совершеннолетним гражданам.</w:t>
      </w:r>
    </w:p>
    <w:p w14:paraId="3CF45C4F" w14:textId="77777777" w:rsidR="00283F5B" w:rsidRDefault="00283F5B" w:rsidP="00B450C8">
      <w:pPr>
        <w:numPr>
          <w:ilvl w:val="0"/>
          <w:numId w:val="13"/>
        </w:numPr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</w:t>
      </w:r>
      <w:r>
        <w:rPr>
          <w:rStyle w:val="1a"/>
          <w:rFonts w:ascii="PT Astra Serif" w:hAnsi="PT Astra Serif"/>
          <w:sz w:val="28"/>
        </w:rPr>
        <w:t>Услуга предоставляется только совершеннолетним гражданам.</w:t>
      </w:r>
    </w:p>
    <w:p w14:paraId="058626E2" w14:textId="77777777" w:rsidR="00283F5B" w:rsidRDefault="00283F5B" w:rsidP="00B450C8">
      <w:pPr>
        <w:numPr>
          <w:ilvl w:val="0"/>
          <w:numId w:val="13"/>
        </w:numPr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14:paraId="6D79E250" w14:textId="77777777" w:rsidR="00A553DE" w:rsidRDefault="00A553DE" w:rsidP="00B450C8">
      <w:pPr>
        <w:pStyle w:val="ConsPlusNormal0"/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14:paraId="74C49C0D" w14:textId="77777777" w:rsidR="00A553DE" w:rsidRDefault="00EE1BC9" w:rsidP="00B450C8">
      <w:pPr>
        <w:pStyle w:val="af7"/>
        <w:widowControl w:val="0"/>
        <w:autoSpaceDE w:val="0"/>
        <w:autoSpaceDN w:val="0"/>
        <w:adjustRightInd w:val="0"/>
        <w:spacing w:line="360" w:lineRule="exact"/>
        <w:ind w:left="0"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Исчерпывающий перечень документов, необходимых</w:t>
      </w:r>
    </w:p>
    <w:p w14:paraId="7212439F" w14:textId="77777777" w:rsidR="00A553DE" w:rsidRDefault="00EE1BC9" w:rsidP="00B450C8">
      <w:pPr>
        <w:autoSpaceDE w:val="0"/>
        <w:autoSpaceDN w:val="0"/>
        <w:adjustRightInd w:val="0"/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для предоставления муниципальной услуги</w:t>
      </w:r>
    </w:p>
    <w:p w14:paraId="4C63D7C2" w14:textId="77777777" w:rsidR="00A553DE" w:rsidRDefault="00A553DE" w:rsidP="00B450C8">
      <w:pPr>
        <w:autoSpaceDE w:val="0"/>
        <w:autoSpaceDN w:val="0"/>
        <w:adjustRightInd w:val="0"/>
        <w:spacing w:line="360" w:lineRule="exact"/>
        <w:ind w:firstLine="709"/>
        <w:rPr>
          <w:rFonts w:ascii="PT Astra Serif" w:hAnsi="PT Astra Serif"/>
          <w:b/>
          <w:sz w:val="28"/>
          <w:szCs w:val="28"/>
        </w:rPr>
      </w:pPr>
    </w:p>
    <w:p w14:paraId="5CD87CB0" w14:textId="4D52226F" w:rsidR="002E2948" w:rsidRDefault="002E2948" w:rsidP="00B450C8">
      <w:pPr>
        <w:pStyle w:val="af7"/>
        <w:numPr>
          <w:ilvl w:val="0"/>
          <w:numId w:val="13"/>
        </w:numPr>
        <w:tabs>
          <w:tab w:val="left" w:pos="1276"/>
        </w:tabs>
        <w:suppressAutoHyphens w:val="0"/>
        <w:spacing w:line="360" w:lineRule="exact"/>
        <w:ind w:firstLine="709"/>
        <w:jc w:val="both"/>
      </w:pPr>
      <w:r w:rsidRPr="002E2948">
        <w:rPr>
          <w:rFonts w:ascii="PT Astra Serif" w:hAnsi="PT Astra Serif"/>
          <w:sz w:val="28"/>
        </w:rPr>
        <w:t xml:space="preserve">Исчерпывающий перечень документов, необходимых для предоставления 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перечень способов подачи запроса о предоставлении Услуги приведены </w:t>
      </w:r>
      <w:r w:rsidRPr="002E2948">
        <w:rPr>
          <w:rFonts w:ascii="PT Astra Serif" w:hAnsi="PT Astra Serif"/>
          <w:color w:val="000000"/>
          <w:sz w:val="28"/>
        </w:rPr>
        <w:t>в таблице № 2,</w:t>
      </w:r>
      <w:r w:rsidRPr="002E2948">
        <w:rPr>
          <w:rFonts w:ascii="PT Astra Serif" w:hAnsi="PT Astra Serif"/>
          <w:sz w:val="28"/>
        </w:rPr>
        <w:t xml:space="preserve"> содержащейся в приложении к настоящему Административному регламенту.</w:t>
      </w:r>
    </w:p>
    <w:p w14:paraId="78346671" w14:textId="77777777" w:rsidR="002E2948" w:rsidRDefault="002E2948" w:rsidP="00B450C8">
      <w:pPr>
        <w:numPr>
          <w:ilvl w:val="0"/>
          <w:numId w:val="13"/>
        </w:numPr>
        <w:tabs>
          <w:tab w:val="clear" w:pos="1134"/>
          <w:tab w:val="left" w:pos="1276"/>
        </w:tabs>
        <w:suppressAutoHyphens w:val="0"/>
        <w:spacing w:line="360" w:lineRule="exact"/>
        <w:ind w:firstLine="709"/>
        <w:contextualSpacing/>
        <w:jc w:val="both"/>
      </w:pPr>
      <w:r>
        <w:rPr>
          <w:rFonts w:ascii="PT Astra Serif" w:hAnsi="PT Astra Serif"/>
          <w:sz w:val="28"/>
        </w:rPr>
        <w:t>Формы запроса о предоставлении Услуги приведены</w:t>
      </w:r>
      <w:r>
        <w:rPr>
          <w:rFonts w:ascii="PT Astra Serif" w:hAnsi="PT Astra Serif"/>
          <w:color w:val="000000"/>
          <w:sz w:val="28"/>
        </w:rPr>
        <w:t xml:space="preserve"> в приложении к </w:t>
      </w:r>
      <w:r>
        <w:rPr>
          <w:rFonts w:ascii="PT Astra Serif" w:hAnsi="PT Astra Serif"/>
          <w:sz w:val="28"/>
        </w:rPr>
        <w:t>настоящему Административному</w:t>
      </w:r>
      <w:r>
        <w:rPr>
          <w:rFonts w:ascii="PT Astra Serif" w:hAnsi="PT Astra Serif"/>
          <w:color w:val="000000"/>
          <w:sz w:val="28"/>
        </w:rPr>
        <w:t xml:space="preserve"> регламенту.</w:t>
      </w:r>
    </w:p>
    <w:p w14:paraId="2E34CFF7" w14:textId="77777777" w:rsidR="00A553DE" w:rsidRDefault="00A553DE" w:rsidP="00B450C8">
      <w:pPr>
        <w:pStyle w:val="-N"/>
        <w:numPr>
          <w:ilvl w:val="0"/>
          <w:numId w:val="0"/>
        </w:numPr>
        <w:tabs>
          <w:tab w:val="left" w:pos="708"/>
        </w:tabs>
        <w:spacing w:line="360" w:lineRule="exact"/>
        <w:ind w:firstLine="709"/>
        <w:rPr>
          <w:rFonts w:ascii="PT Astra Serif" w:hAnsi="PT Astra Serif"/>
        </w:rPr>
      </w:pPr>
    </w:p>
    <w:p w14:paraId="404673C8" w14:textId="77777777" w:rsidR="00A553DE" w:rsidRDefault="00EE1BC9" w:rsidP="00B450C8">
      <w:pPr>
        <w:pStyle w:val="af7"/>
        <w:tabs>
          <w:tab w:val="left" w:pos="0"/>
        </w:tabs>
        <w:spacing w:line="360" w:lineRule="exact"/>
        <w:ind w:left="0" w:firstLine="709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r>
        <w:rPr>
          <w:rFonts w:ascii="PT Astra Serif" w:hAnsi="PT Astra Serif"/>
          <w:b/>
          <w:color w:val="000000" w:themeColor="text1"/>
          <w:sz w:val="28"/>
          <w:szCs w:val="28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 услуги.</w:t>
      </w:r>
    </w:p>
    <w:p w14:paraId="61737FF5" w14:textId="77777777" w:rsidR="00A553DE" w:rsidRDefault="00A553DE" w:rsidP="00B450C8">
      <w:pPr>
        <w:pStyle w:val="af7"/>
        <w:tabs>
          <w:tab w:val="left" w:pos="0"/>
        </w:tabs>
        <w:spacing w:line="360" w:lineRule="exact"/>
        <w:ind w:left="0" w:firstLine="709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</w:p>
    <w:p w14:paraId="188B4E3F" w14:textId="1963933F" w:rsidR="002E2948" w:rsidRDefault="002E2948" w:rsidP="00B450C8">
      <w:pPr>
        <w:pStyle w:val="af7"/>
        <w:numPr>
          <w:ilvl w:val="0"/>
          <w:numId w:val="13"/>
        </w:numPr>
        <w:tabs>
          <w:tab w:val="left" w:pos="1276"/>
        </w:tabs>
        <w:suppressAutoHyphens w:val="0"/>
        <w:spacing w:line="360" w:lineRule="exact"/>
        <w:ind w:firstLine="709"/>
        <w:jc w:val="both"/>
      </w:pPr>
      <w:r w:rsidRPr="002E2948">
        <w:rPr>
          <w:rFonts w:ascii="PT Astra Serif" w:hAnsi="PT Astra Serif"/>
          <w:sz w:val="28"/>
        </w:rPr>
        <w:t>Основания для принятия решения об отказе в приеме запроса и документов (или) информации:</w:t>
      </w:r>
    </w:p>
    <w:p w14:paraId="33457C9D" w14:textId="77777777" w:rsidR="002E2948" w:rsidRDefault="002E2948" w:rsidP="00B450C8">
      <w:pPr>
        <w:numPr>
          <w:ilvl w:val="1"/>
          <w:numId w:val="13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запрос о предоставлении Услуги подан в орган местного самоуправления,  в полномочия которого не входит предоставление Услуги;</w:t>
      </w:r>
    </w:p>
    <w:p w14:paraId="0BCA4F95" w14:textId="77777777" w:rsidR="002E2948" w:rsidRDefault="002E2948" w:rsidP="00B450C8">
      <w:pPr>
        <w:numPr>
          <w:ilvl w:val="1"/>
          <w:numId w:val="13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14:paraId="6B5BB19C" w14:textId="77777777" w:rsidR="002E2948" w:rsidRDefault="002E2948" w:rsidP="00B450C8">
      <w:pPr>
        <w:numPr>
          <w:ilvl w:val="1"/>
          <w:numId w:val="13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</w:rPr>
      </w:pPr>
      <w:r>
        <w:rPr>
          <w:rStyle w:val="1a"/>
          <w:rFonts w:ascii="PT Astra Serif" w:hAnsi="PT Astra Serif"/>
          <w:sz w:val="28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37B9AD80" w14:textId="77777777" w:rsidR="002E2948" w:rsidRDefault="002E2948" w:rsidP="00B450C8">
      <w:pPr>
        <w:numPr>
          <w:ilvl w:val="1"/>
          <w:numId w:val="13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</w:rPr>
      </w:pPr>
      <w:r>
        <w:rPr>
          <w:rStyle w:val="1a"/>
          <w:rFonts w:ascii="PT Astra Serif" w:hAnsi="PT Astra Serif"/>
          <w:sz w:val="28"/>
        </w:rPr>
        <w:t>некорректное заполнение обязательных полей в форме запроса о предоставлении услуги (недостоверное, неправильное либо неполное заполнение);</w:t>
      </w:r>
    </w:p>
    <w:p w14:paraId="6941DCD7" w14:textId="77777777" w:rsidR="002E2948" w:rsidRDefault="002E2948" w:rsidP="00B450C8">
      <w:pPr>
        <w:numPr>
          <w:ilvl w:val="1"/>
          <w:numId w:val="13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</w:rPr>
      </w:pPr>
      <w:r>
        <w:rPr>
          <w:rStyle w:val="1a"/>
          <w:rFonts w:ascii="PT Astra Serif" w:hAnsi="PT Astra Serif"/>
          <w:sz w:val="28"/>
        </w:rPr>
        <w:t>документы, являющиеся обязательными для самостоятельного представления заявителем, не представлены.</w:t>
      </w:r>
    </w:p>
    <w:p w14:paraId="1EC2200A" w14:textId="77777777" w:rsidR="002E2948" w:rsidRDefault="002E2948" w:rsidP="00B450C8">
      <w:pPr>
        <w:numPr>
          <w:ilvl w:val="0"/>
          <w:numId w:val="13"/>
        </w:numPr>
        <w:tabs>
          <w:tab w:val="clear" w:pos="1134"/>
          <w:tab w:val="left" w:pos="1276"/>
        </w:tabs>
        <w:suppressAutoHyphens w:val="0"/>
        <w:spacing w:line="360" w:lineRule="exact"/>
        <w:ind w:firstLine="709"/>
        <w:contextualSpacing/>
        <w:jc w:val="both"/>
        <w:rPr>
          <w:rFonts w:ascii="PT Astra Serif" w:hAnsi="PT Astra Serif"/>
          <w:sz w:val="28"/>
          <w:shd w:val="clear" w:color="auto" w:fill="FFD821"/>
        </w:rPr>
      </w:pPr>
      <w:r>
        <w:rPr>
          <w:rFonts w:ascii="PT Astra Serif" w:hAnsi="PT Astra Serif"/>
          <w:sz w:val="28"/>
        </w:rPr>
        <w:t>Основания для приостановления предоставления Услуги законодательством Российской Федерации не предусмотрены.</w:t>
      </w:r>
    </w:p>
    <w:p w14:paraId="1853E3BF" w14:textId="77777777" w:rsidR="002E2948" w:rsidRDefault="002E2948" w:rsidP="00B450C8">
      <w:pPr>
        <w:numPr>
          <w:ilvl w:val="0"/>
          <w:numId w:val="13"/>
        </w:numPr>
        <w:tabs>
          <w:tab w:val="clear" w:pos="1134"/>
          <w:tab w:val="left" w:pos="1276"/>
        </w:tabs>
        <w:suppressAutoHyphens w:val="0"/>
        <w:spacing w:line="360" w:lineRule="exact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Основани</w:t>
      </w:r>
      <w:r>
        <w:rPr>
          <w:rStyle w:val="1a"/>
          <w:rFonts w:ascii="PT Astra Serif" w:hAnsi="PT Astra Serif"/>
          <w:sz w:val="28"/>
        </w:rPr>
        <w:t>ями для отказа в предоставлении Услуги являются:</w:t>
      </w:r>
    </w:p>
    <w:p w14:paraId="6554CE22" w14:textId="77777777" w:rsidR="002E2948" w:rsidRDefault="002E2948" w:rsidP="00B450C8">
      <w:pPr>
        <w:widowControl w:val="0"/>
        <w:tabs>
          <w:tab w:val="left" w:pos="1276"/>
        </w:tabs>
        <w:spacing w:line="360" w:lineRule="exact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Style w:val="1a"/>
          <w:rFonts w:ascii="PT Astra Serif" w:hAnsi="PT Astra Serif"/>
          <w:sz w:val="28"/>
        </w:rPr>
        <w:lastRenderedPageBreak/>
        <w:t>1) в ходе 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 будет установлено, что такие работы не выполнены в полном объеме;</w:t>
      </w:r>
    </w:p>
    <w:p w14:paraId="0174CD97" w14:textId="77777777" w:rsidR="002E2948" w:rsidRDefault="002E2948" w:rsidP="00B450C8">
      <w:pPr>
        <w:widowControl w:val="0"/>
        <w:tabs>
          <w:tab w:val="left" w:pos="1276"/>
        </w:tabs>
        <w:spacing w:line="360" w:lineRule="exact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Style w:val="1a"/>
          <w:rFonts w:ascii="PT Astra Serif" w:hAnsi="PT Astra Serif"/>
          <w:sz w:val="28"/>
        </w:rPr>
        <w:t>2) в ходе освидетельствования проведения работ по реконструкции объекта индивидуального жилищного строительства или дома блокированной застройки будет установлено, что в результате таких работ общая площадь жилого помещения не увеличивается либо увеличивается менее чем на учетную норму площади жилого помещения, устанавливаемую в соответствии с жилищным законодательством Российской Федерации.</w:t>
      </w:r>
    </w:p>
    <w:p w14:paraId="78FFC828" w14:textId="77777777" w:rsidR="002E2948" w:rsidRDefault="002E2948" w:rsidP="00B450C8">
      <w:pPr>
        <w:numPr>
          <w:ilvl w:val="0"/>
          <w:numId w:val="13"/>
        </w:numPr>
        <w:tabs>
          <w:tab w:val="clear" w:pos="1134"/>
          <w:tab w:val="left" w:pos="1276"/>
        </w:tabs>
        <w:suppressAutoHyphens w:val="0"/>
        <w:spacing w:line="360" w:lineRule="exact"/>
        <w:ind w:firstLine="709"/>
        <w:contextualSpacing/>
        <w:jc w:val="both"/>
      </w:pPr>
      <w:r>
        <w:rPr>
          <w:rStyle w:val="1a"/>
          <w:rFonts w:ascii="PT Astra Serif" w:hAnsi="PT Astra Serif"/>
          <w:sz w:val="28"/>
        </w:rPr>
        <w:t>Основания для отказа в приеме запроса и документов, основания д</w:t>
      </w:r>
      <w:r>
        <w:rPr>
          <w:rFonts w:ascii="PT Astra Serif" w:hAnsi="PT Astra Serif"/>
          <w:sz w:val="28"/>
        </w:rPr>
        <w:t xml:space="preserve">ля приостановления предоставления Услуги, основания для отказа в предоставлении Услуги с учетом категории (признаков) заявителя приведены </w:t>
      </w:r>
      <w:r>
        <w:rPr>
          <w:rFonts w:ascii="PT Astra Serif" w:hAnsi="PT Astra Serif"/>
          <w:color w:val="000000"/>
          <w:sz w:val="28"/>
        </w:rPr>
        <w:t>в таблице № 3,</w:t>
      </w:r>
      <w:r>
        <w:rPr>
          <w:rFonts w:ascii="PT Astra Serif" w:hAnsi="PT Astra Serif"/>
          <w:sz w:val="28"/>
        </w:rPr>
        <w:t xml:space="preserve"> содержащейся в приложении к настоящему Административному регламенту.</w:t>
      </w:r>
    </w:p>
    <w:p w14:paraId="78E07E3B" w14:textId="77777777" w:rsidR="00A553DE" w:rsidRDefault="00A553DE" w:rsidP="00B450C8">
      <w:pPr>
        <w:spacing w:line="360" w:lineRule="exact"/>
        <w:ind w:firstLine="709"/>
        <w:outlineLvl w:val="2"/>
        <w:rPr>
          <w:rFonts w:ascii="PT Astra Serif" w:hAnsi="PT Astra Serif"/>
          <w:sz w:val="28"/>
          <w:szCs w:val="28"/>
        </w:rPr>
      </w:pPr>
    </w:p>
    <w:p w14:paraId="0074E718" w14:textId="77777777" w:rsidR="00A553DE" w:rsidRDefault="00EE1BC9" w:rsidP="00B450C8">
      <w:pPr>
        <w:pStyle w:val="af7"/>
        <w:numPr>
          <w:ilvl w:val="0"/>
          <w:numId w:val="4"/>
        </w:numPr>
        <w:suppressAutoHyphens w:val="0"/>
        <w:autoSpaceDE w:val="0"/>
        <w:autoSpaceDN w:val="0"/>
        <w:adjustRightInd w:val="0"/>
        <w:spacing w:line="360" w:lineRule="exact"/>
        <w:ind w:left="0" w:firstLine="709"/>
        <w:jc w:val="center"/>
        <w:rPr>
          <w:rFonts w:ascii="PT Astra Serif" w:eastAsia="Calibri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14:paraId="49F2DD26" w14:textId="77777777" w:rsidR="00A553DE" w:rsidRDefault="00A553DE" w:rsidP="00B450C8">
      <w:pPr>
        <w:spacing w:line="360" w:lineRule="exact"/>
        <w:ind w:firstLine="709"/>
        <w:contextualSpacing/>
        <w:jc w:val="center"/>
        <w:rPr>
          <w:rFonts w:ascii="PT Astra Serif" w:hAnsi="PT Astra Serif"/>
          <w:sz w:val="28"/>
          <w:szCs w:val="28"/>
        </w:rPr>
      </w:pPr>
    </w:p>
    <w:p w14:paraId="48F1C6AD" w14:textId="77777777" w:rsidR="00A553DE" w:rsidRDefault="00EE1BC9" w:rsidP="00B450C8">
      <w:pPr>
        <w:spacing w:line="360" w:lineRule="exact"/>
        <w:ind w:firstLine="709"/>
        <w:contextualSpacing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Перечень осуществляемых при предоставлении муниципальной услуги административных процедур</w:t>
      </w:r>
    </w:p>
    <w:p w14:paraId="4A96BCA5" w14:textId="77777777" w:rsidR="00A553DE" w:rsidRDefault="00A553DE" w:rsidP="00B450C8">
      <w:pPr>
        <w:spacing w:line="360" w:lineRule="exact"/>
        <w:ind w:firstLine="709"/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14:paraId="0F804EE1" w14:textId="53E2BA7A" w:rsidR="00A553DE" w:rsidRPr="002E2948" w:rsidRDefault="00EE1BC9" w:rsidP="00B450C8">
      <w:pPr>
        <w:pStyle w:val="af7"/>
        <w:numPr>
          <w:ilvl w:val="0"/>
          <w:numId w:val="13"/>
        </w:numPr>
        <w:tabs>
          <w:tab w:val="left" w:pos="1276"/>
        </w:tabs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E2948">
        <w:rPr>
          <w:rFonts w:ascii="PT Astra Serif" w:hAnsi="PT Astra Serif"/>
          <w:sz w:val="28"/>
          <w:szCs w:val="28"/>
        </w:rPr>
        <w:t>При предоставлении муниципальной услуги осуществляются следующие административные процедуры:</w:t>
      </w:r>
    </w:p>
    <w:p w14:paraId="7E5DD02A" w14:textId="77777777" w:rsidR="00A553DE" w:rsidRDefault="00EE1BC9" w:rsidP="00B450C8">
      <w:pPr>
        <w:numPr>
          <w:ilvl w:val="1"/>
          <w:numId w:val="5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профилирование;</w:t>
      </w:r>
    </w:p>
    <w:p w14:paraId="77E9DAB5" w14:textId="77777777" w:rsidR="00A553DE" w:rsidRDefault="00EE1BC9" w:rsidP="00B450C8">
      <w:pPr>
        <w:numPr>
          <w:ilvl w:val="1"/>
          <w:numId w:val="5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прием запроса и документов и (или) информации, необходимых для предоставления муниципальной услуги;</w:t>
      </w:r>
    </w:p>
    <w:p w14:paraId="0BBAD0B0" w14:textId="77777777" w:rsidR="00A553DE" w:rsidRDefault="00EE1BC9" w:rsidP="00B450C8">
      <w:pPr>
        <w:numPr>
          <w:ilvl w:val="1"/>
          <w:numId w:val="5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межведомственное информационное взаимодействие;</w:t>
      </w:r>
    </w:p>
    <w:p w14:paraId="5FFB02B6" w14:textId="77777777" w:rsidR="00A553DE" w:rsidRDefault="00EE1BC9" w:rsidP="00B450C8">
      <w:pPr>
        <w:numPr>
          <w:ilvl w:val="1"/>
          <w:numId w:val="5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приостановление муниципальной услуги;</w:t>
      </w:r>
    </w:p>
    <w:p w14:paraId="168F38E7" w14:textId="77777777" w:rsidR="00A553DE" w:rsidRDefault="00EE1BC9" w:rsidP="00B450C8">
      <w:pPr>
        <w:numPr>
          <w:ilvl w:val="1"/>
          <w:numId w:val="5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принятие решения о предоставлении (об отказе в предоставлении) муниципальной услуги;</w:t>
      </w:r>
    </w:p>
    <w:p w14:paraId="115138EA" w14:textId="77777777" w:rsidR="00A553DE" w:rsidRDefault="00EE1BC9" w:rsidP="00B450C8">
      <w:pPr>
        <w:numPr>
          <w:ilvl w:val="1"/>
          <w:numId w:val="5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предоставление результата муниципальной услуги.</w:t>
      </w:r>
    </w:p>
    <w:p w14:paraId="3DEA60B5" w14:textId="77777777" w:rsidR="00A553DE" w:rsidRDefault="00EE1BC9" w:rsidP="00B450C8">
      <w:pPr>
        <w:numPr>
          <w:ilvl w:val="1"/>
          <w:numId w:val="5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 w:cstheme="minorBidi"/>
          <w:sz w:val="28"/>
          <w:szCs w:val="28"/>
        </w:rPr>
      </w:pPr>
      <w:r>
        <w:rPr>
          <w:rFonts w:ascii="PT Astra Serif" w:hAnsi="PT Astra Serif"/>
          <w:sz w:val="28"/>
          <w:szCs w:val="28"/>
          <w:lang w:val="en-US"/>
        </w:rPr>
        <w:t xml:space="preserve"> </w:t>
      </w:r>
      <w:r>
        <w:rPr>
          <w:rFonts w:ascii="PT Astra Serif" w:hAnsi="PT Astra Serif"/>
          <w:sz w:val="28"/>
          <w:szCs w:val="28"/>
        </w:rPr>
        <w:t>получение дополнительных сведений.</w:t>
      </w:r>
    </w:p>
    <w:p w14:paraId="6BD0DB5B" w14:textId="77777777" w:rsidR="00A553DE" w:rsidRDefault="00A553DE" w:rsidP="00B450C8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6E6B097C" w14:textId="77777777" w:rsidR="00A553DE" w:rsidRDefault="00EE1BC9" w:rsidP="00B450C8">
      <w:pPr>
        <w:spacing w:line="360" w:lineRule="exact"/>
        <w:ind w:firstLine="709"/>
        <w:contextualSpacing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Профилирование заявителя</w:t>
      </w:r>
    </w:p>
    <w:p w14:paraId="60CE4E9F" w14:textId="77777777" w:rsidR="00A553DE" w:rsidRDefault="00A553DE" w:rsidP="00B450C8">
      <w:pPr>
        <w:spacing w:line="360" w:lineRule="exact"/>
        <w:ind w:firstLine="709"/>
        <w:contextualSpacing/>
        <w:jc w:val="center"/>
        <w:rPr>
          <w:rFonts w:ascii="PT Astra Serif" w:hAnsi="PT Astra Serif"/>
          <w:sz w:val="28"/>
          <w:szCs w:val="28"/>
        </w:rPr>
      </w:pPr>
    </w:p>
    <w:p w14:paraId="15168873" w14:textId="1339D2AB" w:rsidR="002E2948" w:rsidRDefault="002E2948" w:rsidP="00B450C8">
      <w:pPr>
        <w:pStyle w:val="af7"/>
        <w:numPr>
          <w:ilvl w:val="0"/>
          <w:numId w:val="13"/>
        </w:numPr>
        <w:tabs>
          <w:tab w:val="left" w:pos="1276"/>
        </w:tabs>
        <w:suppressAutoHyphens w:val="0"/>
        <w:spacing w:line="360" w:lineRule="exact"/>
        <w:ind w:firstLine="709"/>
        <w:jc w:val="both"/>
      </w:pPr>
      <w:r w:rsidRPr="002E2948">
        <w:rPr>
          <w:rFonts w:ascii="PT Astra Serif" w:hAnsi="PT Astra Serif"/>
          <w:sz w:val="28"/>
        </w:rPr>
        <w:t xml:space="preserve">Профилирование заявителя осуществляется: </w:t>
      </w:r>
    </w:p>
    <w:p w14:paraId="1C7D6544" w14:textId="77777777" w:rsidR="002E2948" w:rsidRDefault="002E2948" w:rsidP="00B450C8">
      <w:pPr>
        <w:widowControl w:val="0"/>
        <w:tabs>
          <w:tab w:val="left" w:pos="1276"/>
        </w:tabs>
        <w:spacing w:line="360" w:lineRule="exact"/>
        <w:ind w:firstLine="709"/>
        <w:contextualSpacing/>
        <w:jc w:val="both"/>
      </w:pPr>
      <w:r>
        <w:rPr>
          <w:rFonts w:ascii="PT Astra Serif" w:hAnsi="PT Astra Serif"/>
          <w:sz w:val="28"/>
        </w:rPr>
        <w:t>а) на Едином портале;</w:t>
      </w:r>
    </w:p>
    <w:p w14:paraId="11A2B21B" w14:textId="77777777" w:rsidR="002E2948" w:rsidRDefault="002E2948" w:rsidP="00B450C8">
      <w:pPr>
        <w:widowControl w:val="0"/>
        <w:tabs>
          <w:tab w:val="left" w:pos="1276"/>
        </w:tabs>
        <w:spacing w:line="360" w:lineRule="exact"/>
        <w:ind w:firstLine="709"/>
        <w:contextualSpacing/>
        <w:jc w:val="both"/>
      </w:pPr>
      <w:r>
        <w:rPr>
          <w:rFonts w:ascii="PT Astra Serif" w:hAnsi="PT Astra Serif"/>
          <w:sz w:val="28"/>
        </w:rPr>
        <w:lastRenderedPageBreak/>
        <w:t>б) в Органе местного самоуправления.</w:t>
      </w:r>
    </w:p>
    <w:p w14:paraId="29976577" w14:textId="77777777" w:rsidR="002E2948" w:rsidRDefault="002E2948" w:rsidP="00B450C8">
      <w:pPr>
        <w:numPr>
          <w:ilvl w:val="0"/>
          <w:numId w:val="13"/>
        </w:numPr>
        <w:tabs>
          <w:tab w:val="clear" w:pos="1134"/>
          <w:tab w:val="left" w:pos="1276"/>
        </w:tabs>
        <w:suppressAutoHyphens w:val="0"/>
        <w:spacing w:line="360" w:lineRule="exact"/>
        <w:ind w:firstLine="709"/>
        <w:contextualSpacing/>
        <w:jc w:val="both"/>
      </w:pPr>
      <w:r>
        <w:t xml:space="preserve"> </w:t>
      </w:r>
      <w:r>
        <w:rPr>
          <w:rFonts w:ascii="PT Astra Serif" w:hAnsi="PT Astra Serif"/>
          <w:sz w:val="28"/>
        </w:rPr>
        <w:t>Идентификаторы категорий (признаков) заявителей, приведен</w:t>
      </w:r>
      <w:r>
        <w:rPr>
          <w:rFonts w:ascii="PT Astra Serif" w:hAnsi="PT Astra Serif"/>
          <w:color w:val="000000"/>
          <w:sz w:val="28"/>
        </w:rPr>
        <w:t>ы в таблице № 1 приложения к настоящему Административному регламент.</w:t>
      </w:r>
    </w:p>
    <w:p w14:paraId="7E9A6DBB" w14:textId="77777777" w:rsidR="00A553DE" w:rsidRDefault="00A553DE" w:rsidP="00B450C8">
      <w:pPr>
        <w:spacing w:line="360" w:lineRule="exact"/>
        <w:ind w:firstLine="709"/>
        <w:jc w:val="both"/>
        <w:textAlignment w:val="baseline"/>
        <w:rPr>
          <w:rFonts w:ascii="PT Astra Serif" w:hAnsi="PT Astra Serif"/>
          <w:sz w:val="28"/>
          <w:szCs w:val="28"/>
        </w:rPr>
      </w:pPr>
    </w:p>
    <w:p w14:paraId="24EB6116" w14:textId="77777777" w:rsidR="00A553DE" w:rsidRDefault="00EE1BC9" w:rsidP="00B450C8">
      <w:pPr>
        <w:spacing w:line="360" w:lineRule="exact"/>
        <w:ind w:firstLine="709"/>
        <w:jc w:val="center"/>
        <w:rPr>
          <w:rFonts w:ascii="PT Astra Serif" w:hAnsi="PT Astra Serif" w:cstheme="minorBidi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Прием запроса и документов и (или) информации, необходимых</w:t>
      </w:r>
    </w:p>
    <w:p w14:paraId="047AB07C" w14:textId="77777777" w:rsidR="00A553DE" w:rsidRDefault="00EE1BC9" w:rsidP="00B450C8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для предоставления муниципальной услуги</w:t>
      </w:r>
    </w:p>
    <w:p w14:paraId="5CC7B95A" w14:textId="77777777" w:rsidR="00A553DE" w:rsidRDefault="00A553DE" w:rsidP="00B450C8">
      <w:pPr>
        <w:spacing w:line="360" w:lineRule="exact"/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14:paraId="7720783F" w14:textId="3F49C230" w:rsidR="002E2948" w:rsidRDefault="002E2948" w:rsidP="00B450C8">
      <w:pPr>
        <w:pStyle w:val="af7"/>
        <w:numPr>
          <w:ilvl w:val="0"/>
          <w:numId w:val="13"/>
        </w:numPr>
        <w:tabs>
          <w:tab w:val="left" w:pos="1276"/>
        </w:tabs>
        <w:suppressAutoHyphens w:val="0"/>
        <w:spacing w:line="360" w:lineRule="exact"/>
        <w:ind w:firstLine="709"/>
        <w:jc w:val="both"/>
      </w:pPr>
      <w:r w:rsidRPr="002E2948">
        <w:rPr>
          <w:rFonts w:ascii="PT Astra Serif" w:hAnsi="PT Astra Serif"/>
          <w:sz w:val="28"/>
        </w:rPr>
        <w:t>Состав запроса и перечень документов и (или) информации, необходимых для предоставления Услуги в соответствии с категорией (признаками) заявителя, а также способы подачи указанных запроса, документов и (или) информации приведены</w:t>
      </w:r>
      <w:r w:rsidRPr="002E2948">
        <w:rPr>
          <w:rFonts w:ascii="PT Astra Serif" w:hAnsi="PT Astra Serif"/>
          <w:color w:val="000000"/>
          <w:sz w:val="28"/>
        </w:rPr>
        <w:t xml:space="preserve"> в приложении к настоящему Административному регламенту.</w:t>
      </w:r>
    </w:p>
    <w:p w14:paraId="33B20412" w14:textId="77777777" w:rsidR="002E2948" w:rsidRDefault="002E2948" w:rsidP="00B450C8">
      <w:pPr>
        <w:numPr>
          <w:ilvl w:val="0"/>
          <w:numId w:val="13"/>
        </w:numPr>
        <w:tabs>
          <w:tab w:val="clear" w:pos="1134"/>
          <w:tab w:val="left" w:pos="1276"/>
        </w:tabs>
        <w:suppressAutoHyphens w:val="0"/>
        <w:spacing w:line="360" w:lineRule="exact"/>
        <w:ind w:firstLine="709"/>
        <w:contextualSpacing/>
        <w:jc w:val="both"/>
      </w:pPr>
      <w:r>
        <w:rPr>
          <w:rFonts w:ascii="PT Astra Serif" w:hAnsi="PT Astra Serif"/>
          <w:sz w:val="28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14:paraId="4F52F1B1" w14:textId="77777777" w:rsidR="002E2948" w:rsidRDefault="002E2948" w:rsidP="00B450C8">
      <w:pPr>
        <w:numPr>
          <w:ilvl w:val="1"/>
          <w:numId w:val="13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 xml:space="preserve"> в Органе местного самоуправления </w:t>
      </w:r>
      <w:r>
        <w:rPr>
          <w:rFonts w:ascii="PT Astra Serif" w:hAnsi="PT Astra Serif"/>
          <w:color w:val="000000"/>
          <w:sz w:val="28"/>
        </w:rPr>
        <w:t>—</w:t>
      </w:r>
      <w:r>
        <w:rPr>
          <w:rFonts w:ascii="PT Astra Serif" w:hAnsi="PT Astra Serif"/>
          <w:sz w:val="28"/>
        </w:rPr>
        <w:t xml:space="preserve"> документ, удостоверяющий личность; </w:t>
      </w:r>
    </w:p>
    <w:p w14:paraId="3C0EF442" w14:textId="77777777" w:rsidR="002E2948" w:rsidRDefault="002E2948" w:rsidP="00B450C8">
      <w:pPr>
        <w:numPr>
          <w:ilvl w:val="1"/>
          <w:numId w:val="13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 xml:space="preserve">почтовым отправлением </w:t>
      </w:r>
      <w:r>
        <w:rPr>
          <w:rFonts w:ascii="PT Astra Serif" w:hAnsi="PT Astra Serif"/>
          <w:color w:val="000000"/>
          <w:sz w:val="28"/>
        </w:rPr>
        <w:t>—</w:t>
      </w:r>
      <w:r>
        <w:rPr>
          <w:rFonts w:ascii="PT Astra Serif" w:hAnsi="PT Astra Serif"/>
          <w:sz w:val="28"/>
        </w:rPr>
        <w:t xml:space="preserve"> копия документа удостоверяющего личность (паспорта); </w:t>
      </w:r>
    </w:p>
    <w:p w14:paraId="24BD6377" w14:textId="77777777" w:rsidR="002E2948" w:rsidRDefault="002E2948" w:rsidP="00B450C8">
      <w:pPr>
        <w:numPr>
          <w:ilvl w:val="1"/>
          <w:numId w:val="13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 xml:space="preserve">в личном кабинете на Едином портале </w:t>
      </w:r>
      <w:r>
        <w:rPr>
          <w:rFonts w:ascii="PT Astra Serif" w:hAnsi="PT Astra Serif"/>
          <w:color w:val="000000"/>
          <w:sz w:val="28"/>
        </w:rPr>
        <w:t>—</w:t>
      </w:r>
      <w:r>
        <w:rPr>
          <w:rFonts w:ascii="PT Astra Serif" w:hAnsi="PT Astra Serif"/>
          <w:sz w:val="28"/>
        </w:rPr>
        <w:t xml:space="preserve"> авторизация заявителя с использованием учетной записи на Едином портале.</w:t>
      </w:r>
    </w:p>
    <w:p w14:paraId="109D9DC1" w14:textId="77777777" w:rsidR="002E2948" w:rsidRDefault="002E2948" w:rsidP="00B450C8">
      <w:pPr>
        <w:numPr>
          <w:ilvl w:val="0"/>
          <w:numId w:val="13"/>
        </w:numPr>
        <w:tabs>
          <w:tab w:val="left" w:pos="1276"/>
        </w:tabs>
        <w:suppressAutoHyphens w:val="0"/>
        <w:spacing w:line="360" w:lineRule="exact"/>
        <w:ind w:firstLine="709"/>
        <w:contextualSpacing/>
        <w:jc w:val="both"/>
      </w:pPr>
      <w:r>
        <w:rPr>
          <w:rFonts w:ascii="PT Astra Serif" w:hAnsi="PT Astra Serif"/>
          <w:sz w:val="28"/>
        </w:rPr>
        <w:t xml:space="preserve">Основания для принятия решения об отказе в приеме запроса и документов и (или) информации приведены </w:t>
      </w:r>
      <w:r>
        <w:rPr>
          <w:rFonts w:ascii="PT Astra Serif" w:hAnsi="PT Astra Serif"/>
          <w:color w:val="000000"/>
          <w:sz w:val="28"/>
        </w:rPr>
        <w:t>в таблице № 3 п</w:t>
      </w:r>
      <w:r>
        <w:rPr>
          <w:rFonts w:ascii="PT Astra Serif" w:hAnsi="PT Astra Serif"/>
          <w:sz w:val="28"/>
        </w:rPr>
        <w:t>риложения к настоящему Административному регламенту.</w:t>
      </w:r>
    </w:p>
    <w:p w14:paraId="09B9C092" w14:textId="77777777" w:rsidR="002E2948" w:rsidRDefault="002E2948" w:rsidP="00B450C8">
      <w:pPr>
        <w:numPr>
          <w:ilvl w:val="0"/>
          <w:numId w:val="13"/>
        </w:numPr>
        <w:tabs>
          <w:tab w:val="left" w:pos="1276"/>
        </w:tabs>
        <w:suppressAutoHyphens w:val="0"/>
        <w:spacing w:line="360" w:lineRule="exact"/>
        <w:ind w:firstLine="709"/>
        <w:contextualSpacing/>
        <w:jc w:val="both"/>
      </w:pPr>
      <w:r>
        <w:t xml:space="preserve"> </w:t>
      </w:r>
      <w:r>
        <w:rPr>
          <w:rStyle w:val="1a"/>
          <w:rFonts w:ascii="PT Astra Serif" w:hAnsi="PT Astra Serif"/>
          <w:sz w:val="28"/>
        </w:rPr>
        <w:t>Заявитель вправе устранить недостатки, допущенные при подаче запроса, представить недостающие документы в течение срока предоставления</w:t>
      </w:r>
      <w:r>
        <w:rPr>
          <w:rFonts w:ascii="PT Astra Serif" w:hAnsi="PT Astra Serif"/>
          <w:color w:val="000000"/>
          <w:sz w:val="28"/>
        </w:rPr>
        <w:t xml:space="preserve"> Услуги</w:t>
      </w:r>
      <w:r>
        <w:rPr>
          <w:rStyle w:val="1a"/>
          <w:rFonts w:ascii="PT Astra Serif" w:hAnsi="PT Astra Serif"/>
          <w:sz w:val="28"/>
        </w:rPr>
        <w:t xml:space="preserve"> без необходимости повторной подачи запроса.</w:t>
      </w:r>
    </w:p>
    <w:p w14:paraId="361D5125" w14:textId="77777777" w:rsidR="002E2948" w:rsidRDefault="002E2948" w:rsidP="00B450C8">
      <w:pPr>
        <w:numPr>
          <w:ilvl w:val="0"/>
          <w:numId w:val="13"/>
        </w:numPr>
        <w:tabs>
          <w:tab w:val="left" w:pos="1276"/>
        </w:tabs>
        <w:suppressAutoHyphens w:val="0"/>
        <w:spacing w:line="360" w:lineRule="exact"/>
        <w:ind w:firstLine="709"/>
        <w:contextualSpacing/>
        <w:jc w:val="both"/>
      </w:pPr>
      <w:r>
        <w:rPr>
          <w:rFonts w:ascii="PT Astra Serif" w:hAnsi="PT Astra Serif"/>
          <w:sz w:val="28"/>
        </w:rPr>
        <w:t>Услуга не предусматривает возможности приема запроса и документов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1DBEC372" w14:textId="77777777" w:rsidR="002E2948" w:rsidRDefault="002E2948" w:rsidP="00B450C8">
      <w:pPr>
        <w:numPr>
          <w:ilvl w:val="0"/>
          <w:numId w:val="13"/>
        </w:numPr>
        <w:tabs>
          <w:tab w:val="left" w:pos="1276"/>
        </w:tabs>
        <w:suppressAutoHyphens w:val="0"/>
        <w:spacing w:line="360" w:lineRule="exact"/>
        <w:ind w:firstLine="709"/>
        <w:contextualSpacing/>
        <w:jc w:val="both"/>
      </w:pPr>
      <w:r>
        <w:rPr>
          <w:rFonts w:ascii="PT Astra Serif" w:hAnsi="PT Astra Serif"/>
          <w:sz w:val="28"/>
        </w:rPr>
        <w:t xml:space="preserve"> Подача запроса о предоставлении Услуги в МФЦ не предусматривается.</w:t>
      </w:r>
    </w:p>
    <w:p w14:paraId="3A5CBF6F" w14:textId="77777777" w:rsidR="002E2948" w:rsidRDefault="002E2948" w:rsidP="00B450C8">
      <w:pPr>
        <w:numPr>
          <w:ilvl w:val="0"/>
          <w:numId w:val="13"/>
        </w:numPr>
        <w:tabs>
          <w:tab w:val="left" w:pos="1276"/>
        </w:tabs>
        <w:suppressAutoHyphens w:val="0"/>
        <w:spacing w:line="360" w:lineRule="exact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Срок регистрации запроса и документов составляет 1 рабочий день со дня их поступления.</w:t>
      </w:r>
    </w:p>
    <w:p w14:paraId="6C3E46CF" w14:textId="77777777" w:rsidR="00A553DE" w:rsidRDefault="00A553DE" w:rsidP="00B450C8">
      <w:pPr>
        <w:spacing w:line="360" w:lineRule="exact"/>
        <w:ind w:firstLine="709"/>
        <w:rPr>
          <w:rFonts w:ascii="PT Astra Serif" w:hAnsi="PT Astra Serif" w:cstheme="minorBidi"/>
          <w:sz w:val="28"/>
          <w:szCs w:val="28"/>
        </w:rPr>
      </w:pPr>
    </w:p>
    <w:p w14:paraId="33B5A67B" w14:textId="77777777" w:rsidR="00A553DE" w:rsidRDefault="00EE1BC9" w:rsidP="00B450C8">
      <w:pPr>
        <w:widowControl w:val="0"/>
        <w:spacing w:line="360" w:lineRule="exact"/>
        <w:ind w:firstLine="709"/>
        <w:contextualSpacing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Межведомственное информационное взаимодействие</w:t>
      </w:r>
    </w:p>
    <w:p w14:paraId="1793627D" w14:textId="77777777" w:rsidR="00A553DE" w:rsidRDefault="00A553DE" w:rsidP="00B450C8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02BF905A" w14:textId="2B40F23B" w:rsidR="002E2948" w:rsidRDefault="002E2948" w:rsidP="00B450C8">
      <w:pPr>
        <w:pStyle w:val="af7"/>
        <w:numPr>
          <w:ilvl w:val="0"/>
          <w:numId w:val="13"/>
        </w:numPr>
        <w:tabs>
          <w:tab w:val="left" w:pos="1276"/>
        </w:tabs>
        <w:suppressAutoHyphens w:val="0"/>
        <w:spacing w:line="360" w:lineRule="exact"/>
        <w:ind w:firstLine="709"/>
        <w:jc w:val="both"/>
      </w:pPr>
      <w:r w:rsidRPr="002E2948">
        <w:rPr>
          <w:rFonts w:ascii="PT Astra Serif" w:hAnsi="PT Astra Serif"/>
          <w:color w:val="000000"/>
          <w:sz w:val="28"/>
        </w:rPr>
        <w:t xml:space="preserve">Должностное лицо, ответственное за рассмотрение запроса и документов, подготавливает и направляет </w:t>
      </w:r>
      <w:r w:rsidRPr="002E2948">
        <w:rPr>
          <w:rStyle w:val="1a"/>
          <w:rFonts w:ascii="PT Astra Serif" w:hAnsi="PT Astra Serif"/>
          <w:sz w:val="28"/>
        </w:rPr>
        <w:t xml:space="preserve">при осуществлении межведомственного информационного взаимодействия посредством </w:t>
      </w:r>
      <w:r w:rsidRPr="002E2948">
        <w:rPr>
          <w:rStyle w:val="1a"/>
          <w:rFonts w:ascii="PT Astra Serif" w:hAnsi="PT Astra Serif"/>
          <w:sz w:val="28"/>
        </w:rPr>
        <w:lastRenderedPageBreak/>
        <w:t xml:space="preserve">федеральной государственной информационной системы «Единая система межведомственного электронного взаимодействия» информационные запросы: </w:t>
      </w:r>
    </w:p>
    <w:p w14:paraId="0A117888" w14:textId="77777777" w:rsidR="002E2948" w:rsidRDefault="002E2948" w:rsidP="00B450C8">
      <w:pPr>
        <w:widowControl w:val="0"/>
        <w:tabs>
          <w:tab w:val="left" w:pos="1276"/>
        </w:tabs>
        <w:spacing w:line="360" w:lineRule="exact"/>
        <w:ind w:firstLine="709"/>
        <w:contextualSpacing/>
        <w:jc w:val="both"/>
      </w:pPr>
      <w:r>
        <w:rPr>
          <w:rStyle w:val="1a"/>
          <w:rFonts w:ascii="PT Astra Serif" w:hAnsi="PT Astra Serif"/>
          <w:sz w:val="28"/>
        </w:rPr>
        <w:t>а) «Правоустанавливающие документы», «кадастровый паспорт здания, сооружения, объекта незавершенного строительства», «кадастровая выписка об объекте недвижимости». Указанные информационные запросы направляются в Федеральную службу государственной регистрации, кадастра и картографии.</w:t>
      </w:r>
    </w:p>
    <w:p w14:paraId="7E051A8C" w14:textId="77777777" w:rsidR="00A553DE" w:rsidRDefault="00A553DE" w:rsidP="00B450C8">
      <w:pPr>
        <w:pStyle w:val="ae"/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4F61601F" w14:textId="77777777" w:rsidR="00A553DE" w:rsidRDefault="00EE1BC9" w:rsidP="00B450C8">
      <w:pPr>
        <w:keepNext/>
        <w:keepLines/>
        <w:spacing w:line="360" w:lineRule="exact"/>
        <w:ind w:firstLine="709"/>
        <w:jc w:val="center"/>
        <w:outlineLvl w:val="1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Приостановление муниципальной услуги</w:t>
      </w:r>
    </w:p>
    <w:p w14:paraId="318C59E2" w14:textId="77777777" w:rsidR="00A553DE" w:rsidRDefault="00A553DE" w:rsidP="00B450C8">
      <w:pPr>
        <w:keepNext/>
        <w:keepLines/>
        <w:spacing w:line="360" w:lineRule="exact"/>
        <w:ind w:firstLine="709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14:paraId="24C0023B" w14:textId="77777777" w:rsidR="00A553DE" w:rsidRDefault="00EE1BC9" w:rsidP="00B450C8">
      <w:pPr>
        <w:pStyle w:val="-N"/>
        <w:numPr>
          <w:ilvl w:val="0"/>
          <w:numId w:val="0"/>
        </w:numPr>
        <w:tabs>
          <w:tab w:val="left" w:pos="708"/>
        </w:tabs>
        <w:spacing w:line="360" w:lineRule="exact"/>
        <w:ind w:firstLine="709"/>
        <w:rPr>
          <w:rFonts w:ascii="PT Astra Serif" w:hAnsi="PT Astra Serif" w:cs="Times New Roman"/>
          <w:bCs/>
        </w:rPr>
      </w:pPr>
      <w:r>
        <w:rPr>
          <w:rFonts w:ascii="PT Astra Serif" w:hAnsi="PT Astra Serif" w:cs="Times New Roman"/>
          <w:bCs/>
        </w:rPr>
        <w:t>Основания для приостановления предоставления услуги не предусмотрены.</w:t>
      </w:r>
    </w:p>
    <w:p w14:paraId="11201BFB" w14:textId="77777777" w:rsidR="00A553DE" w:rsidRDefault="00A553DE" w:rsidP="00B450C8">
      <w:pPr>
        <w:spacing w:line="360" w:lineRule="exact"/>
        <w:ind w:firstLine="709"/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14:paraId="29136430" w14:textId="77777777" w:rsidR="00A553DE" w:rsidRDefault="00EE1BC9" w:rsidP="00B450C8">
      <w:pPr>
        <w:widowControl w:val="0"/>
        <w:spacing w:line="360" w:lineRule="exact"/>
        <w:ind w:firstLine="709"/>
        <w:contextualSpacing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Принятие решения о предоставлении </w:t>
      </w:r>
    </w:p>
    <w:p w14:paraId="4D498C15" w14:textId="77777777" w:rsidR="00A553DE" w:rsidRDefault="00EE1BC9" w:rsidP="00B450C8">
      <w:pPr>
        <w:widowControl w:val="0"/>
        <w:spacing w:line="360" w:lineRule="exact"/>
        <w:ind w:firstLine="709"/>
        <w:contextualSpacing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(об отказе в предоставлении) муниципальной услуги</w:t>
      </w:r>
    </w:p>
    <w:p w14:paraId="7496C3CE" w14:textId="77777777" w:rsidR="00A553DE" w:rsidRDefault="00A553DE" w:rsidP="00B450C8">
      <w:pPr>
        <w:widowControl w:val="0"/>
        <w:spacing w:line="360" w:lineRule="exact"/>
        <w:ind w:firstLine="709"/>
        <w:contextualSpacing/>
        <w:rPr>
          <w:rFonts w:ascii="PT Astra Serif" w:hAnsi="PT Astra Serif"/>
          <w:b/>
          <w:sz w:val="28"/>
          <w:szCs w:val="28"/>
        </w:rPr>
      </w:pPr>
    </w:p>
    <w:p w14:paraId="408D05AD" w14:textId="77777777" w:rsidR="00B450C8" w:rsidRDefault="00B450C8" w:rsidP="00B450C8">
      <w:pPr>
        <w:numPr>
          <w:ilvl w:val="0"/>
          <w:numId w:val="13"/>
        </w:numPr>
        <w:tabs>
          <w:tab w:val="clear" w:pos="1134"/>
          <w:tab w:val="left" w:pos="1276"/>
        </w:tabs>
        <w:suppressAutoHyphens w:val="0"/>
        <w:spacing w:line="360" w:lineRule="exact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</w:t>
      </w:r>
      <w:r>
        <w:rPr>
          <w:rFonts w:ascii="PT Astra Serif" w:hAnsi="PT Astra Serif"/>
          <w:color w:val="000000"/>
          <w:sz w:val="28"/>
        </w:rPr>
        <w:t>снования для отказа в предоставлении Услуги приведены в таблице № 3 приложения к настоящему Административному регламенту.</w:t>
      </w:r>
    </w:p>
    <w:p w14:paraId="7D1F9343" w14:textId="77777777" w:rsidR="00B450C8" w:rsidRDefault="00B450C8" w:rsidP="00B450C8">
      <w:pPr>
        <w:numPr>
          <w:ilvl w:val="0"/>
          <w:numId w:val="13"/>
        </w:numPr>
        <w:tabs>
          <w:tab w:val="clear" w:pos="1134"/>
          <w:tab w:val="left" w:pos="1276"/>
        </w:tabs>
        <w:suppressAutoHyphens w:val="0"/>
        <w:spacing w:line="360" w:lineRule="exact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Срок принятия решения о предоставлении (об отказе в предоставлении) Услуги, исчисляется с даты получения Органом местного самоуправления всех сведений, необходимых для принятия решения, и составляет 1 рабочий день.</w:t>
      </w:r>
    </w:p>
    <w:p w14:paraId="462B5BAF" w14:textId="77777777" w:rsidR="00A553DE" w:rsidRDefault="00A553DE" w:rsidP="00B450C8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5F424C5C" w14:textId="77777777" w:rsidR="00A553DE" w:rsidRDefault="00EE1BC9" w:rsidP="00B450C8">
      <w:pPr>
        <w:widowControl w:val="0"/>
        <w:spacing w:line="360" w:lineRule="exact"/>
        <w:ind w:firstLine="709"/>
        <w:contextualSpacing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                    Предоставление результата муниципальной услуги</w:t>
      </w:r>
    </w:p>
    <w:p w14:paraId="39BDD6FC" w14:textId="77777777" w:rsidR="00A553DE" w:rsidRDefault="00A553DE" w:rsidP="00B450C8">
      <w:pPr>
        <w:spacing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14:paraId="0F3449DC" w14:textId="77777777" w:rsidR="00B450C8" w:rsidRDefault="00B450C8" w:rsidP="00B450C8">
      <w:pPr>
        <w:numPr>
          <w:ilvl w:val="0"/>
          <w:numId w:val="13"/>
        </w:numPr>
        <w:tabs>
          <w:tab w:val="clear" w:pos="1134"/>
          <w:tab w:val="left" w:pos="1276"/>
        </w:tabs>
        <w:suppressAutoHyphens w:val="0"/>
        <w:spacing w:line="360" w:lineRule="exact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Способы получения результата предоставления Услуги:</w:t>
      </w:r>
    </w:p>
    <w:p w14:paraId="6402375D" w14:textId="77777777" w:rsidR="00B450C8" w:rsidRDefault="00B450C8" w:rsidP="00B450C8">
      <w:pPr>
        <w:numPr>
          <w:ilvl w:val="1"/>
          <w:numId w:val="30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 xml:space="preserve">посредством почтового отправления </w:t>
      </w:r>
      <w:r>
        <w:rPr>
          <w:rFonts w:ascii="PT Astra Serif" w:hAnsi="PT Astra Serif"/>
          <w:color w:val="000000"/>
          <w:sz w:val="28"/>
        </w:rPr>
        <w:t xml:space="preserve">— </w:t>
      </w:r>
      <w:r>
        <w:rPr>
          <w:rFonts w:ascii="PT Astra Serif" w:hAnsi="PT Astra Serif"/>
          <w:sz w:val="28"/>
        </w:rPr>
        <w:t xml:space="preserve">документ на бумажном носителе; </w:t>
      </w:r>
    </w:p>
    <w:p w14:paraId="4412DEB3" w14:textId="77777777" w:rsidR="00B450C8" w:rsidRDefault="00B450C8" w:rsidP="00B450C8">
      <w:pPr>
        <w:numPr>
          <w:ilvl w:val="1"/>
          <w:numId w:val="30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 xml:space="preserve">в Органе местного самоуправления </w:t>
      </w:r>
      <w:r>
        <w:rPr>
          <w:rFonts w:ascii="PT Astra Serif" w:hAnsi="PT Astra Serif"/>
          <w:color w:val="000000"/>
          <w:sz w:val="28"/>
        </w:rPr>
        <w:t xml:space="preserve">— </w:t>
      </w:r>
      <w:r>
        <w:rPr>
          <w:rFonts w:ascii="PT Astra Serif" w:hAnsi="PT Astra Serif"/>
          <w:sz w:val="28"/>
        </w:rPr>
        <w:t xml:space="preserve">документ на бумажном носителе; </w:t>
      </w:r>
    </w:p>
    <w:p w14:paraId="22F652CB" w14:textId="77777777" w:rsidR="00B450C8" w:rsidRDefault="00B450C8" w:rsidP="00B450C8">
      <w:pPr>
        <w:numPr>
          <w:ilvl w:val="1"/>
          <w:numId w:val="30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 xml:space="preserve"> в личном кабинете на Едином портале </w:t>
      </w:r>
      <w:r>
        <w:rPr>
          <w:rFonts w:ascii="PT Astra Serif" w:hAnsi="PT Astra Serif"/>
          <w:color w:val="000000"/>
          <w:sz w:val="28"/>
        </w:rPr>
        <w:t>—</w:t>
      </w:r>
      <w:r>
        <w:rPr>
          <w:rFonts w:ascii="PT Astra Serif" w:hAnsi="PT Astra Serif"/>
          <w:sz w:val="28"/>
        </w:rPr>
        <w:t xml:space="preserve"> в форме электронного документа, подписанного усиленной квалифицированной электронной подписью.</w:t>
      </w:r>
    </w:p>
    <w:p w14:paraId="5ED30073" w14:textId="77777777" w:rsidR="00B450C8" w:rsidRDefault="00B450C8" w:rsidP="00B450C8">
      <w:pPr>
        <w:numPr>
          <w:ilvl w:val="0"/>
          <w:numId w:val="13"/>
        </w:numPr>
        <w:tabs>
          <w:tab w:val="clear" w:pos="1134"/>
          <w:tab w:val="left" w:pos="1276"/>
        </w:tabs>
        <w:suppressAutoHyphens w:val="0"/>
        <w:spacing w:line="360" w:lineRule="exact"/>
        <w:ind w:firstLine="709"/>
        <w:contextualSpacing/>
        <w:jc w:val="both"/>
      </w:pPr>
      <w:r>
        <w:rPr>
          <w:rFonts w:ascii="PT Astra Serif" w:hAnsi="PT Astra Serif"/>
          <w:sz w:val="28"/>
        </w:rPr>
        <w:t>Предоставление результата Услуги осуществляется в срок, не превышающий 1 рабочего дня с даты принятия решения о предоставлении (об отказе в предоставлении) Услуги.</w:t>
      </w:r>
    </w:p>
    <w:p w14:paraId="5FC51949" w14:textId="77777777" w:rsidR="00B450C8" w:rsidRDefault="00B450C8" w:rsidP="00B450C8">
      <w:pPr>
        <w:numPr>
          <w:ilvl w:val="0"/>
          <w:numId w:val="13"/>
        </w:numPr>
        <w:tabs>
          <w:tab w:val="clear" w:pos="1134"/>
          <w:tab w:val="left" w:pos="1276"/>
        </w:tabs>
        <w:suppressAutoHyphens w:val="0"/>
        <w:spacing w:line="360" w:lineRule="exact"/>
        <w:ind w:firstLine="709"/>
        <w:contextualSpacing/>
        <w:jc w:val="both"/>
      </w:pPr>
      <w:r>
        <w:rPr>
          <w:rFonts w:ascii="PT Astra Serif" w:hAnsi="PT Astra Serif"/>
          <w:sz w:val="28"/>
        </w:rPr>
        <w:t xml:space="preserve"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</w:t>
      </w:r>
      <w:r>
        <w:rPr>
          <w:rFonts w:ascii="PT Astra Serif" w:hAnsi="PT Astra Serif"/>
          <w:sz w:val="28"/>
        </w:rPr>
        <w:lastRenderedPageBreak/>
        <w:t>предпринимателей) либо места нахожде</w:t>
      </w:r>
      <w:r>
        <w:rPr>
          <w:rStyle w:val="1a"/>
          <w:rFonts w:ascii="PT Astra Serif" w:hAnsi="PT Astra Serif"/>
          <w:sz w:val="28"/>
        </w:rPr>
        <w:t>ния (для юридических лиц).</w:t>
      </w:r>
    </w:p>
    <w:p w14:paraId="2767F9BC" w14:textId="77777777" w:rsidR="00B450C8" w:rsidRDefault="00B450C8" w:rsidP="00B450C8">
      <w:pPr>
        <w:numPr>
          <w:ilvl w:val="0"/>
          <w:numId w:val="13"/>
        </w:numPr>
        <w:tabs>
          <w:tab w:val="clear" w:pos="1134"/>
          <w:tab w:val="left" w:pos="1276"/>
        </w:tabs>
        <w:suppressAutoHyphens w:val="0"/>
        <w:spacing w:line="360" w:lineRule="exact"/>
        <w:ind w:firstLine="709"/>
        <w:contextualSpacing/>
        <w:jc w:val="both"/>
      </w:pPr>
      <w:r>
        <w:rPr>
          <w:rStyle w:val="1a"/>
          <w:rFonts w:ascii="PT Astra Serif" w:hAnsi="PT Astra Serif"/>
          <w:sz w:val="28"/>
        </w:rPr>
        <w:t xml:space="preserve">Заявителю предлагается оценить удобство процесса получения Услуги путем прохождения опроса, размещенного на официальном сайте Органа </w:t>
      </w:r>
      <w:r>
        <w:rPr>
          <w:rFonts w:ascii="PT Astra Serif" w:hAnsi="PT Astra Serif"/>
          <w:sz w:val="28"/>
        </w:rPr>
        <w:t>местного самоуправления</w:t>
      </w:r>
      <w:r>
        <w:rPr>
          <w:rStyle w:val="1a"/>
          <w:rFonts w:ascii="PT Astra Serif" w:hAnsi="PT Astra Serif"/>
          <w:sz w:val="28"/>
        </w:rPr>
        <w:t xml:space="preserve"> в </w:t>
      </w:r>
      <w:r>
        <w:rPr>
          <w:rFonts w:ascii="PT Astra Serif" w:hAnsi="PT Astra Serif"/>
          <w:sz w:val="28"/>
        </w:rPr>
        <w:t>информационно-телекоммуникационной сети</w:t>
      </w:r>
      <w:r>
        <w:rPr>
          <w:rStyle w:val="1a"/>
          <w:rFonts w:ascii="PT Astra Serif" w:hAnsi="PT Astra Serif"/>
          <w:sz w:val="28"/>
        </w:rPr>
        <w:t xml:space="preserve"> «Интернет».</w:t>
      </w:r>
    </w:p>
    <w:p w14:paraId="5AE47092" w14:textId="77777777" w:rsidR="00B450C8" w:rsidRDefault="00B450C8" w:rsidP="00B450C8">
      <w:pPr>
        <w:widowControl w:val="0"/>
        <w:tabs>
          <w:tab w:val="left" w:pos="1276"/>
        </w:tabs>
        <w:spacing w:line="360" w:lineRule="exact"/>
        <w:ind w:firstLine="709"/>
        <w:contextualSpacing/>
        <w:jc w:val="both"/>
        <w:rPr>
          <w:rFonts w:ascii="PT Astra Serif" w:hAnsi="PT Astra Serif"/>
          <w:sz w:val="28"/>
        </w:rPr>
      </w:pPr>
    </w:p>
    <w:p w14:paraId="775E5B75" w14:textId="77777777" w:rsidR="00A553DE" w:rsidRDefault="00EE1BC9" w:rsidP="00B450C8">
      <w:pPr>
        <w:spacing w:line="360" w:lineRule="exact"/>
        <w:ind w:firstLine="709"/>
        <w:contextualSpacing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Процедура получения дополнительных сведений от заявителя.</w:t>
      </w:r>
    </w:p>
    <w:p w14:paraId="3EB9FF07" w14:textId="77777777" w:rsidR="00A553DE" w:rsidRDefault="00A553DE" w:rsidP="00B450C8">
      <w:pPr>
        <w:spacing w:line="360" w:lineRule="exact"/>
        <w:ind w:firstLine="709"/>
        <w:contextualSpacing/>
        <w:jc w:val="center"/>
        <w:rPr>
          <w:rFonts w:ascii="PT Astra Serif" w:hAnsi="PT Astra Serif"/>
          <w:color w:val="000000"/>
          <w:sz w:val="28"/>
          <w:szCs w:val="28"/>
        </w:rPr>
      </w:pPr>
    </w:p>
    <w:p w14:paraId="63416D74" w14:textId="77777777" w:rsidR="00A553DE" w:rsidRDefault="00EE1BC9" w:rsidP="00B450C8">
      <w:pPr>
        <w:spacing w:line="360" w:lineRule="exact"/>
        <w:ind w:firstLine="709"/>
        <w:contextualSpacing/>
        <w:jc w:val="center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Получение дополнительных сведений от заявителя не предусмотрено</w:t>
      </w:r>
    </w:p>
    <w:p w14:paraId="1C84568A" w14:textId="77777777" w:rsidR="00A553DE" w:rsidRDefault="00A553DE" w:rsidP="00B450C8">
      <w:pPr>
        <w:pStyle w:val="ConsPlusNormal0"/>
        <w:tabs>
          <w:tab w:val="left" w:pos="7788"/>
        </w:tabs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14:paraId="6104AB87" w14:textId="77777777" w:rsidR="00A553DE" w:rsidRDefault="00EE1BC9" w:rsidP="00B450C8">
      <w:pPr>
        <w:pStyle w:val="ae"/>
        <w:spacing w:line="360" w:lineRule="exact"/>
        <w:ind w:firstLine="709"/>
        <w:jc w:val="center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  <w:t xml:space="preserve"> Способы информирования заявителя об изменении статуса рассмотрения запроса о предоставлении муниципальной услуги</w:t>
      </w:r>
    </w:p>
    <w:p w14:paraId="36A5796F" w14:textId="77777777" w:rsidR="00A553DE" w:rsidRDefault="00A553DE" w:rsidP="00B450C8">
      <w:pPr>
        <w:pStyle w:val="ae"/>
        <w:spacing w:line="360" w:lineRule="exact"/>
        <w:ind w:firstLine="709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14:paraId="42F668A0" w14:textId="73467278" w:rsidR="00B450C8" w:rsidRDefault="00B450C8" w:rsidP="00B450C8">
      <w:pPr>
        <w:pStyle w:val="af7"/>
        <w:numPr>
          <w:ilvl w:val="0"/>
          <w:numId w:val="13"/>
        </w:numPr>
        <w:tabs>
          <w:tab w:val="left" w:pos="1276"/>
        </w:tabs>
        <w:suppressAutoHyphens w:val="0"/>
        <w:spacing w:line="360" w:lineRule="exact"/>
        <w:ind w:firstLine="709"/>
        <w:jc w:val="both"/>
      </w:pPr>
      <w:r w:rsidRPr="00B450C8">
        <w:rPr>
          <w:rFonts w:ascii="PT Astra Serif" w:hAnsi="PT Astra Serif"/>
          <w:color w:val="000000"/>
          <w:sz w:val="28"/>
        </w:rPr>
        <w:t>Перечень способов информирования заявителя об изменении статуса рассмотрения запроса:</w:t>
      </w:r>
    </w:p>
    <w:p w14:paraId="0218A9E8" w14:textId="77777777" w:rsidR="00B450C8" w:rsidRDefault="00B450C8" w:rsidP="00B450C8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000000"/>
          <w:sz w:val="28"/>
        </w:rPr>
        <w:t>а) посредством Единого портала;</w:t>
      </w:r>
    </w:p>
    <w:p w14:paraId="073AE35B" w14:textId="77777777" w:rsidR="00B450C8" w:rsidRDefault="00B450C8" w:rsidP="00B450C8">
      <w:pPr>
        <w:widowControl w:val="0"/>
        <w:tabs>
          <w:tab w:val="left" w:pos="1276"/>
        </w:tabs>
        <w:spacing w:line="360" w:lineRule="exact"/>
        <w:ind w:firstLine="709"/>
        <w:contextualSpacing/>
        <w:jc w:val="both"/>
      </w:pPr>
      <w:r>
        <w:rPr>
          <w:rFonts w:ascii="PT Astra Serif" w:hAnsi="PT Astra Serif"/>
          <w:color w:val="000000"/>
          <w:sz w:val="28"/>
        </w:rPr>
        <w:t>б) посредством телефонной связи.</w:t>
      </w:r>
    </w:p>
    <w:p w14:paraId="7930C4C4" w14:textId="77777777" w:rsidR="00B450C8" w:rsidRDefault="00B450C8" w:rsidP="00B450C8">
      <w:pPr>
        <w:widowControl w:val="0"/>
        <w:tabs>
          <w:tab w:val="left" w:pos="1276"/>
        </w:tabs>
        <w:spacing w:line="360" w:lineRule="exact"/>
        <w:ind w:firstLine="709"/>
        <w:contextualSpacing/>
        <w:jc w:val="both"/>
      </w:pPr>
    </w:p>
    <w:p w14:paraId="5EF99891" w14:textId="77777777" w:rsidR="00B450C8" w:rsidRDefault="00B450C8" w:rsidP="00B450C8">
      <w:pPr>
        <w:widowControl w:val="0"/>
        <w:tabs>
          <w:tab w:val="left" w:pos="1276"/>
        </w:tabs>
        <w:spacing w:line="360" w:lineRule="exact"/>
        <w:ind w:firstLine="709"/>
        <w:contextualSpacing/>
        <w:jc w:val="both"/>
      </w:pPr>
    </w:p>
    <w:p w14:paraId="08DDF8CD" w14:textId="77777777" w:rsidR="00A553DE" w:rsidRDefault="00A553DE" w:rsidP="00B450C8">
      <w:pPr>
        <w:pStyle w:val="ae"/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19457637" w14:textId="77777777" w:rsidR="00A553DE" w:rsidRDefault="00A553DE" w:rsidP="00B450C8">
      <w:pPr>
        <w:pStyle w:val="ae"/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2A34BACE" w14:textId="77777777" w:rsidR="00A553DE" w:rsidRDefault="00A553DE" w:rsidP="00B450C8">
      <w:pPr>
        <w:pStyle w:val="ae"/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6D2E6420" w14:textId="77777777" w:rsidR="00A553DE" w:rsidRDefault="00A553DE" w:rsidP="00B450C8">
      <w:pPr>
        <w:pStyle w:val="ae"/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14286413" w14:textId="77777777" w:rsidR="00A553DE" w:rsidRDefault="00A553DE" w:rsidP="00B450C8">
      <w:pPr>
        <w:pStyle w:val="ae"/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69C8200C" w14:textId="77777777" w:rsidR="00A553DE" w:rsidRDefault="00A553DE" w:rsidP="00B450C8">
      <w:pPr>
        <w:pStyle w:val="ae"/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45999999" w14:textId="77777777" w:rsidR="00A553DE" w:rsidRDefault="00A553DE">
      <w:pPr>
        <w:pStyle w:val="ae"/>
        <w:suppressAutoHyphens w:val="0"/>
        <w:spacing w:line="360" w:lineRule="exact"/>
        <w:ind w:firstLine="680"/>
        <w:jc w:val="both"/>
        <w:rPr>
          <w:rFonts w:ascii="PT Astra Serif" w:hAnsi="PT Astra Serif"/>
          <w:sz w:val="28"/>
          <w:szCs w:val="28"/>
        </w:rPr>
      </w:pPr>
    </w:p>
    <w:p w14:paraId="44C88161" w14:textId="77777777" w:rsidR="00A553DE" w:rsidRDefault="00EE1BC9">
      <w:pPr>
        <w:pStyle w:val="ae"/>
        <w:pageBreakBefore/>
        <w:spacing w:line="360" w:lineRule="exact"/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Приложение № 1 </w:t>
      </w:r>
    </w:p>
    <w:p w14:paraId="179200E7" w14:textId="77777777" w:rsidR="00A553DE" w:rsidRDefault="00EE1BC9">
      <w:pPr>
        <w:pStyle w:val="ae"/>
        <w:spacing w:line="360" w:lineRule="exact"/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  <w:t xml:space="preserve">к Административному регламенту </w:t>
      </w:r>
    </w:p>
    <w:p w14:paraId="0870A9B6" w14:textId="77777777" w:rsidR="00B450C8" w:rsidRDefault="00B450C8" w:rsidP="00B450C8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p w14:paraId="6FEA8BB5" w14:textId="77777777" w:rsidR="00B450C8" w:rsidRDefault="00B450C8" w:rsidP="00B450C8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ПЕРЕЧЕНЬ</w:t>
      </w:r>
    </w:p>
    <w:p w14:paraId="13FE8E07" w14:textId="77777777" w:rsidR="00B450C8" w:rsidRDefault="00B450C8" w:rsidP="00B450C8">
      <w:pPr>
        <w:widowControl w:val="0"/>
        <w:ind w:firstLine="709"/>
        <w:jc w:val="center"/>
      </w:pPr>
      <w:r>
        <w:rPr>
          <w:rFonts w:ascii="PT Astra Serif" w:hAnsi="PT Astra Serif"/>
          <w:b/>
          <w:sz w:val="28"/>
        </w:rPr>
        <w:t>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ЗАПРОСА О ПРЕДОСТАВЛЕНИИ МУНИЦИПАЛЬНОЙ  УСЛУГИ И ДОКУМЕНТОВ, НЕОБХОДИМЫХ ДЛЯ ПРЕДОСТАВЛЕНИЯ МУНИЦИПАЛЬНОЙ</w:t>
      </w:r>
    </w:p>
    <w:p w14:paraId="279B4BFB" w14:textId="77777777" w:rsidR="00B450C8" w:rsidRDefault="00B450C8" w:rsidP="00B450C8">
      <w:pPr>
        <w:widowControl w:val="0"/>
        <w:ind w:firstLine="709"/>
        <w:jc w:val="center"/>
      </w:pPr>
      <w:r>
        <w:rPr>
          <w:rFonts w:ascii="PT Astra Serif" w:hAnsi="PT Astra Serif"/>
          <w:b/>
          <w:sz w:val="28"/>
        </w:rPr>
        <w:t xml:space="preserve"> УСЛУГИ, ОСНОВАНИЙ ДЛЯ ПРИОСТАНОВЛЕНИЯ ПРЕДОСТАВЛЕНИЯ МУНИЦИПАЛЬНОЙ УСЛУГИ ИЛИ ОТКАЗА В ПРЕДОСТАВЛЕНИИ МУНИЦИПАЛЬНОЙ УСЛУГИ, ФОРМЫ ЗАПРОСОВ </w:t>
      </w:r>
      <w:r>
        <w:rPr>
          <w:rFonts w:ascii="PT Astra Serif" w:hAnsi="PT Astra Serif"/>
          <w:b/>
          <w:sz w:val="28"/>
        </w:rPr>
        <w:br/>
        <w:t>О ПРЕДОСТАВЛЕНИИ МУНИЦИПАЛЬНОЙ УСЛУГИ</w:t>
      </w:r>
    </w:p>
    <w:p w14:paraId="0BBEA0D2" w14:textId="77777777" w:rsidR="00B450C8" w:rsidRDefault="00B450C8" w:rsidP="00B450C8">
      <w:pPr>
        <w:widowControl w:val="0"/>
        <w:ind w:firstLine="709"/>
        <w:jc w:val="center"/>
        <w:rPr>
          <w:rFonts w:ascii="PT Astra Serif" w:hAnsi="PT Astra Serif"/>
          <w:sz w:val="28"/>
        </w:rPr>
      </w:pPr>
    </w:p>
    <w:p w14:paraId="2B2C5A74" w14:textId="77777777" w:rsidR="00B450C8" w:rsidRDefault="00B450C8" w:rsidP="00B450C8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I. Перечень условных обозначений и сокращений</w:t>
      </w:r>
    </w:p>
    <w:p w14:paraId="5F96D687" w14:textId="77777777" w:rsidR="00B450C8" w:rsidRDefault="00B450C8" w:rsidP="00B450C8">
      <w:pPr>
        <w:widowControl w:val="0"/>
        <w:ind w:firstLine="709"/>
        <w:jc w:val="both"/>
        <w:rPr>
          <w:rFonts w:ascii="PT Astra Serif" w:hAnsi="PT Astra Serif"/>
          <w:sz w:val="28"/>
        </w:rPr>
      </w:pPr>
    </w:p>
    <w:p w14:paraId="38B0D056" w14:textId="77777777" w:rsidR="00B450C8" w:rsidRDefault="00B450C8" w:rsidP="00B450C8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Единый портал </w:t>
      </w:r>
      <w:r>
        <w:rPr>
          <w:rFonts w:ascii="PT Astra Serif" w:hAnsi="PT Astra Serif"/>
          <w:color w:val="000000"/>
          <w:sz w:val="28"/>
        </w:rPr>
        <w:t>—</w:t>
      </w:r>
      <w:r>
        <w:rPr>
          <w:rFonts w:ascii="PT Astra Serif" w:hAnsi="PT Astra Serif"/>
          <w:sz w:val="28"/>
        </w:rPr>
        <w:t xml:space="preserve"> федеральная государственная информационная система «Единый портал государственных и</w:t>
      </w:r>
      <w:r>
        <w:rPr>
          <w:rStyle w:val="1a"/>
          <w:rFonts w:ascii="PT Astra Serif" w:hAnsi="PT Astra Serif"/>
          <w:sz w:val="28"/>
        </w:rPr>
        <w:t xml:space="preserve"> муниципальных услуг (функций)»;</w:t>
      </w:r>
    </w:p>
    <w:p w14:paraId="72353E2B" w14:textId="77777777" w:rsidR="00B450C8" w:rsidRDefault="00B450C8" w:rsidP="00B450C8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Style w:val="1a"/>
          <w:rFonts w:ascii="PT Astra Serif" w:hAnsi="PT Astra Serif"/>
          <w:sz w:val="28"/>
        </w:rPr>
        <w:t>Услуга — муниципальная услуга «</w:t>
      </w:r>
      <w:r>
        <w:rPr>
          <w:rFonts w:ascii="PT Astra Serif" w:hAnsi="PT Astra Serif"/>
          <w:color w:val="000000"/>
          <w:sz w:val="28"/>
        </w:rPr>
        <w:t xml:space="preserve">Выдача акта освидетельствования проведения основных работ по строительству (реконструкции) объекта индивидуального жилищного строительства, </w:t>
      </w:r>
      <w:r>
        <w:rPr>
          <w:rStyle w:val="1a"/>
          <w:rFonts w:ascii="PT Astra Serif" w:hAnsi="PT Astra Serif"/>
          <w:sz w:val="28"/>
        </w:rPr>
        <w:t>по реконструкции дома блокированной застройки</w:t>
      </w:r>
      <w:r>
        <w:rPr>
          <w:rFonts w:ascii="PT Astra Serif" w:hAnsi="PT Astra Serif"/>
          <w:color w:val="000000"/>
          <w:sz w:val="28"/>
        </w:rPr>
        <w:t xml:space="preserve"> с привлечением средств материнского (семейного) капитала</w:t>
      </w:r>
      <w:r>
        <w:rPr>
          <w:rStyle w:val="1a"/>
          <w:rFonts w:ascii="PT Astra Serif" w:hAnsi="PT Astra Serif"/>
          <w:sz w:val="28"/>
        </w:rPr>
        <w:t>»;</w:t>
      </w:r>
    </w:p>
    <w:p w14:paraId="7F9EEA08" w14:textId="77777777" w:rsidR="00B450C8" w:rsidRDefault="00B450C8" w:rsidP="00B450C8">
      <w:pPr>
        <w:widowControl w:val="0"/>
        <w:ind w:firstLine="709"/>
        <w:jc w:val="both"/>
      </w:pPr>
      <w:r>
        <w:rPr>
          <w:rStyle w:val="1a"/>
          <w:rFonts w:ascii="PT Astra Serif" w:hAnsi="PT Astra Serif"/>
          <w:sz w:val="28"/>
        </w:rPr>
        <w:t>Административный регламент — административный регламент предоставления муниципальной услуги «</w:t>
      </w:r>
      <w:r>
        <w:rPr>
          <w:rFonts w:ascii="PT Astra Serif" w:hAnsi="PT Astra Serif"/>
          <w:color w:val="000000"/>
          <w:sz w:val="28"/>
        </w:rPr>
        <w:t xml:space="preserve">Выдача акта освидетельствования проведения основных работ по строительству (реконструкции) объекта индивидуального жилищного строительства, </w:t>
      </w:r>
      <w:r>
        <w:rPr>
          <w:rStyle w:val="1a"/>
          <w:rFonts w:ascii="PT Astra Serif" w:hAnsi="PT Astra Serif"/>
          <w:sz w:val="28"/>
        </w:rPr>
        <w:t>по реконструкции дома блокированной застройки</w:t>
      </w:r>
      <w:r>
        <w:rPr>
          <w:rFonts w:ascii="PT Astra Serif" w:hAnsi="PT Astra Serif"/>
          <w:color w:val="000000"/>
          <w:sz w:val="28"/>
        </w:rPr>
        <w:t xml:space="preserve"> с привлечением средств материнского (семейного) капитала</w:t>
      </w:r>
      <w:r>
        <w:rPr>
          <w:rStyle w:val="1a"/>
          <w:rFonts w:ascii="PT Astra Serif" w:hAnsi="PT Astra Serif"/>
          <w:sz w:val="28"/>
        </w:rPr>
        <w:t>»;</w:t>
      </w:r>
    </w:p>
    <w:p w14:paraId="0E854333" w14:textId="77777777" w:rsidR="00B450C8" w:rsidRDefault="00B450C8" w:rsidP="00B450C8">
      <w:pPr>
        <w:widowControl w:val="0"/>
        <w:ind w:firstLine="709"/>
        <w:jc w:val="both"/>
      </w:pPr>
      <w:r>
        <w:rPr>
          <w:rFonts w:ascii="PT Astra Serif" w:hAnsi="PT Astra Serif"/>
          <w:sz w:val="28"/>
        </w:rPr>
        <w:t xml:space="preserve">категории (признаки) заявителей </w:t>
      </w:r>
      <w:r>
        <w:rPr>
          <w:rFonts w:ascii="PT Astra Serif" w:hAnsi="PT Astra Serif"/>
          <w:color w:val="000000"/>
          <w:sz w:val="28"/>
        </w:rPr>
        <w:t>—</w:t>
      </w:r>
      <w:r>
        <w:rPr>
          <w:rFonts w:ascii="PT Astra Serif" w:hAnsi="PT Astra Serif"/>
          <w:sz w:val="28"/>
        </w:rPr>
        <w:t xml:space="preserve"> категории (признаки)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(функций)»;</w:t>
      </w:r>
    </w:p>
    <w:p w14:paraId="296FAC9B" w14:textId="178909ED" w:rsidR="00B450C8" w:rsidRDefault="00B450C8" w:rsidP="00B450C8">
      <w:pPr>
        <w:widowControl w:val="0"/>
        <w:ind w:firstLine="709"/>
        <w:jc w:val="both"/>
        <w:rPr>
          <w:shd w:val="clear" w:color="auto" w:fill="FFE779"/>
        </w:rPr>
      </w:pPr>
      <w:r>
        <w:rPr>
          <w:rFonts w:ascii="PT Astra Serif" w:hAnsi="PT Astra Serif"/>
          <w:sz w:val="28"/>
        </w:rPr>
        <w:t xml:space="preserve">Орган местного самоуправления </w:t>
      </w:r>
      <w:r>
        <w:rPr>
          <w:rFonts w:ascii="PT Astra Serif" w:hAnsi="PT Astra Serif"/>
          <w:color w:val="000000"/>
          <w:sz w:val="28"/>
        </w:rPr>
        <w:t>— администрация муниципального образования Богородицкий район</w:t>
      </w:r>
      <w:r>
        <w:rPr>
          <w:rFonts w:ascii="PT Astra Serif" w:hAnsi="PT Astra Serif"/>
          <w:sz w:val="28"/>
        </w:rPr>
        <w:t>;</w:t>
      </w:r>
    </w:p>
    <w:p w14:paraId="3C3D8F2D" w14:textId="77777777" w:rsidR="00B450C8" w:rsidRDefault="00B450C8" w:rsidP="00B450C8">
      <w:pPr>
        <w:widowControl w:val="0"/>
        <w:ind w:firstLine="68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запрос </w:t>
      </w:r>
      <w:r>
        <w:rPr>
          <w:rFonts w:ascii="PT Astra Serif" w:hAnsi="PT Astra Serif"/>
          <w:color w:val="000000"/>
          <w:sz w:val="28"/>
        </w:rPr>
        <w:t>—</w:t>
      </w:r>
      <w:r>
        <w:rPr>
          <w:rFonts w:ascii="PT Astra Serif" w:hAnsi="PT Astra Serif"/>
          <w:sz w:val="28"/>
        </w:rPr>
        <w:t xml:space="preserve"> заявление о предоставлении муниципальной услуги;</w:t>
      </w:r>
    </w:p>
    <w:p w14:paraId="20AA7529" w14:textId="77777777" w:rsidR="00B450C8" w:rsidRDefault="00B450C8" w:rsidP="00B450C8">
      <w:pPr>
        <w:widowControl w:val="0"/>
        <w:ind w:firstLine="680"/>
        <w:jc w:val="both"/>
        <w:rPr>
          <w:rFonts w:ascii="PT Astra Serif" w:hAnsi="PT Astra Serif"/>
          <w:sz w:val="28"/>
          <w:shd w:val="clear" w:color="auto" w:fill="92FF99"/>
        </w:rPr>
      </w:pPr>
      <w:r>
        <w:rPr>
          <w:rFonts w:ascii="PT Astra Serif" w:hAnsi="PT Astra Serif"/>
          <w:sz w:val="28"/>
        </w:rPr>
        <w:t xml:space="preserve">документы </w:t>
      </w:r>
      <w:r>
        <w:rPr>
          <w:rFonts w:ascii="PT Astra Serif" w:hAnsi="PT Astra Serif"/>
          <w:color w:val="000000"/>
          <w:sz w:val="28"/>
        </w:rPr>
        <w:t>—</w:t>
      </w:r>
      <w:r>
        <w:rPr>
          <w:rFonts w:ascii="PT Astra Serif" w:hAnsi="PT Astra Serif"/>
          <w:sz w:val="28"/>
        </w:rPr>
        <w:t xml:space="preserve"> документы и (или) информация, необходимые для предоставления муниципальной услуги.</w:t>
      </w:r>
    </w:p>
    <w:p w14:paraId="465D6822" w14:textId="77777777" w:rsidR="00B450C8" w:rsidRDefault="00B450C8" w:rsidP="00B450C8">
      <w:pPr>
        <w:widowControl w:val="0"/>
        <w:ind w:firstLine="709"/>
        <w:jc w:val="both"/>
      </w:pPr>
      <w:r>
        <w:br w:type="page"/>
      </w:r>
    </w:p>
    <w:p w14:paraId="320B943B" w14:textId="77777777" w:rsidR="00A553DE" w:rsidRDefault="00A553DE">
      <w:pPr>
        <w:suppressAutoHyphens w:val="0"/>
        <w:rPr>
          <w:rFonts w:ascii="PT Astra Serif" w:hAnsi="PT Astra Serif"/>
          <w:sz w:val="28"/>
          <w:szCs w:val="28"/>
        </w:rPr>
        <w:sectPr w:rsidR="00A553DE">
          <w:pgSz w:w="11906" w:h="16838"/>
          <w:pgMar w:top="964" w:right="709" w:bottom="1440" w:left="1276" w:header="709" w:footer="709" w:gutter="0"/>
          <w:cols w:space="720"/>
        </w:sectPr>
      </w:pPr>
    </w:p>
    <w:p w14:paraId="30EC4480" w14:textId="77777777" w:rsidR="00A553DE" w:rsidRDefault="00EE1BC9">
      <w:pPr>
        <w:pStyle w:val="ae"/>
        <w:pageBreakBefore/>
        <w:spacing w:line="360" w:lineRule="exact"/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Приложение № 2 </w:t>
      </w:r>
    </w:p>
    <w:p w14:paraId="36A19340" w14:textId="77777777" w:rsidR="00A553DE" w:rsidRDefault="00EE1BC9">
      <w:pPr>
        <w:pStyle w:val="ae"/>
        <w:spacing w:line="360" w:lineRule="exact"/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  <w:t xml:space="preserve">к Административному регламенту </w:t>
      </w:r>
    </w:p>
    <w:p w14:paraId="25FD111F" w14:textId="77777777" w:rsidR="00A553DE" w:rsidRDefault="00EE1BC9">
      <w:pPr>
        <w:keepNext/>
        <w:keepLines/>
        <w:spacing w:before="120" w:after="120"/>
        <w:jc w:val="center"/>
        <w:outlineLvl w:val="1"/>
        <w:rPr>
          <w:rFonts w:ascii="PT Astra Serif" w:hAnsi="PT Astra Serif" w:cstheme="minorBidi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Идентификатор категорий (признаков) заявителя</w:t>
      </w:r>
    </w:p>
    <w:p w14:paraId="7055AC47" w14:textId="77777777" w:rsidR="00A553DE" w:rsidRDefault="00A553DE">
      <w:pPr>
        <w:keepNext/>
        <w:keepLines/>
        <w:spacing w:before="120" w:after="120"/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"/>
        <w:gridCol w:w="2072"/>
        <w:gridCol w:w="6672"/>
        <w:gridCol w:w="2212"/>
        <w:gridCol w:w="32"/>
      </w:tblGrid>
      <w:tr w:rsidR="00B450C8" w14:paraId="5698F7C5" w14:textId="77777777" w:rsidTr="00184CB6">
        <w:trPr>
          <w:trHeight w:val="963"/>
        </w:trPr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7A3CA" w14:textId="77777777" w:rsidR="00B450C8" w:rsidRDefault="00B450C8" w:rsidP="001F3D1C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№ </w:t>
            </w:r>
          </w:p>
          <w:p w14:paraId="3BD360A3" w14:textId="77777777" w:rsidR="00B450C8" w:rsidRDefault="00B450C8" w:rsidP="001F3D1C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п/п</w:t>
            </w: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F2867" w14:textId="77777777" w:rsidR="00B450C8" w:rsidRDefault="00B450C8" w:rsidP="001F3D1C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Признак заявителя </w:t>
            </w:r>
          </w:p>
        </w:tc>
        <w:tc>
          <w:tcPr>
            <w:tcW w:w="6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DD36F" w14:textId="77777777" w:rsidR="00B450C8" w:rsidRDefault="00B450C8" w:rsidP="001F3D1C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Значения признака заявителя 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14FEE6" w14:textId="77777777" w:rsidR="00B450C8" w:rsidRDefault="00B450C8" w:rsidP="001F3D1C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Идентификаторы категорий (признаков)  </w:t>
            </w:r>
          </w:p>
        </w:tc>
        <w:tc>
          <w:tcPr>
            <w:tcW w:w="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839286" w14:textId="77777777" w:rsidR="00B450C8" w:rsidRDefault="00B450C8" w:rsidP="001F3D1C"/>
        </w:tc>
      </w:tr>
      <w:tr w:rsidR="00B450C8" w14:paraId="680C4CBD" w14:textId="77777777" w:rsidTr="00184CB6">
        <w:trPr>
          <w:trHeight w:val="984"/>
        </w:trPr>
        <w:tc>
          <w:tcPr>
            <w:tcW w:w="1162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61948" w14:textId="77777777" w:rsidR="00B450C8" w:rsidRDefault="00B450C8" w:rsidP="001F3D1C">
            <w:pPr>
              <w:widowControl w:val="0"/>
              <w:jc w:val="center"/>
              <w:rPr>
                <w:rFonts w:ascii="PT Astra Serif" w:hAnsi="PT Astra Serif"/>
              </w:rPr>
            </w:pPr>
          </w:p>
          <w:p w14:paraId="78E4BB64" w14:textId="77777777" w:rsidR="00B450C8" w:rsidRDefault="00B450C8" w:rsidP="001F3D1C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Результат мун</w:t>
            </w:r>
            <w:r>
              <w:rPr>
                <w:rStyle w:val="1a"/>
                <w:rFonts w:ascii="PT Astra Serif" w:hAnsi="PT Astra Serif"/>
              </w:rPr>
              <w:t>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 с привлечением средств материнского (семейного) капитала»</w:t>
            </w:r>
          </w:p>
          <w:p w14:paraId="79F5DC2B" w14:textId="77777777" w:rsidR="00B450C8" w:rsidRDefault="00B450C8" w:rsidP="001F3D1C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</w:tr>
      <w:tr w:rsidR="00B450C8" w14:paraId="10A9D138" w14:textId="77777777" w:rsidTr="00184CB6">
        <w:trPr>
          <w:trHeight w:val="963"/>
        </w:trPr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E8D6E3" w14:textId="77777777" w:rsidR="00B450C8" w:rsidRDefault="00B450C8" w:rsidP="001F3D1C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888F58" w14:textId="77777777" w:rsidR="00B450C8" w:rsidRDefault="00B450C8" w:rsidP="001F3D1C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Категория заявителя </w:t>
            </w:r>
          </w:p>
        </w:tc>
        <w:tc>
          <w:tcPr>
            <w:tcW w:w="6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EFE462" w14:textId="77777777" w:rsidR="00B450C8" w:rsidRDefault="00B450C8" w:rsidP="001F3D1C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Физическое лицо</w:t>
            </w:r>
          </w:p>
          <w:p w14:paraId="14194D09" w14:textId="77777777" w:rsidR="00B450C8" w:rsidRDefault="00B450C8" w:rsidP="001F3D1C">
            <w:pPr>
              <w:rPr>
                <w:rFonts w:ascii="PT Astra Serif" w:hAnsi="PT Astra Serif"/>
              </w:rPr>
            </w:pPr>
          </w:p>
          <w:p w14:paraId="29AD060C" w14:textId="77777777" w:rsidR="00B450C8" w:rsidRDefault="00B450C8" w:rsidP="001F3D1C">
            <w:pPr>
              <w:rPr>
                <w:rFonts w:ascii="PT Astra Serif" w:hAnsi="PT Astra Serif"/>
              </w:rPr>
            </w:pP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CDC18A" w14:textId="77777777" w:rsidR="00B450C8" w:rsidRDefault="00B450C8" w:rsidP="001F3D1C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</w:t>
            </w:r>
          </w:p>
        </w:tc>
        <w:tc>
          <w:tcPr>
            <w:tcW w:w="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86BA68" w14:textId="77777777" w:rsidR="00B450C8" w:rsidRDefault="00B450C8" w:rsidP="001F3D1C"/>
        </w:tc>
      </w:tr>
      <w:tr w:rsidR="00B450C8" w14:paraId="2A20E949" w14:textId="77777777" w:rsidTr="00184CB6">
        <w:trPr>
          <w:trHeight w:val="1612"/>
        </w:trPr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CC15FA" w14:textId="77777777" w:rsidR="00B450C8" w:rsidRDefault="00B450C8" w:rsidP="001F3D1C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740058" w14:textId="77777777" w:rsidR="00B450C8" w:rsidRDefault="00B450C8" w:rsidP="001F3D1C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Категория заявителя</w:t>
            </w:r>
          </w:p>
        </w:tc>
        <w:tc>
          <w:tcPr>
            <w:tcW w:w="6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3E18B7" w14:textId="77777777" w:rsidR="00B450C8" w:rsidRDefault="00B450C8" w:rsidP="001F3D1C">
            <w:pPr>
              <w:rPr>
                <w:rFonts w:ascii="PT Astra Serif" w:hAnsi="PT Astra Serif"/>
                <w:shd w:val="clear" w:color="auto" w:fill="FFD821"/>
              </w:rPr>
            </w:pPr>
            <w:r>
              <w:rPr>
                <w:rFonts w:ascii="PT Astra Serif" w:hAnsi="PT Astra Serif"/>
              </w:rPr>
              <w:t xml:space="preserve"> Уполномоченный представитель</w:t>
            </w:r>
          </w:p>
          <w:p w14:paraId="53472249" w14:textId="77777777" w:rsidR="00B450C8" w:rsidRDefault="00B450C8" w:rsidP="001F3D1C">
            <w:pPr>
              <w:rPr>
                <w:rFonts w:ascii="PT Astra Serif" w:hAnsi="PT Astra Serif"/>
                <w:shd w:val="clear" w:color="auto" w:fill="FFD821"/>
              </w:rPr>
            </w:pPr>
          </w:p>
          <w:p w14:paraId="6AFB2375" w14:textId="77777777" w:rsidR="00B450C8" w:rsidRDefault="00B450C8" w:rsidP="001F3D1C">
            <w:pPr>
              <w:rPr>
                <w:rFonts w:ascii="PT Astra Serif" w:hAnsi="PT Astra Serif"/>
                <w:shd w:val="clear" w:color="auto" w:fill="FFD821"/>
              </w:rPr>
            </w:pPr>
          </w:p>
          <w:p w14:paraId="3F8C30A5" w14:textId="77777777" w:rsidR="00B450C8" w:rsidRDefault="00B450C8" w:rsidP="001F3D1C">
            <w:pPr>
              <w:rPr>
                <w:rFonts w:ascii="PT Astra Serif" w:hAnsi="PT Astra Serif"/>
                <w:shd w:val="clear" w:color="auto" w:fill="FFD821"/>
              </w:rPr>
            </w:pPr>
          </w:p>
          <w:p w14:paraId="00330E93" w14:textId="77777777" w:rsidR="00B450C8" w:rsidRDefault="00B450C8" w:rsidP="001F3D1C">
            <w:pPr>
              <w:rPr>
                <w:rFonts w:ascii="PT Astra Serif" w:hAnsi="PT Astra Serif"/>
                <w:shd w:val="clear" w:color="auto" w:fill="FFD821"/>
              </w:rPr>
            </w:pP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C2CEB5" w14:textId="77777777" w:rsidR="00B450C8" w:rsidRDefault="00B450C8" w:rsidP="001F3D1C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Б</w:t>
            </w:r>
          </w:p>
          <w:p w14:paraId="6980BD29" w14:textId="77777777" w:rsidR="00B450C8" w:rsidRDefault="00B450C8" w:rsidP="001F3D1C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5BA18" w14:textId="77777777" w:rsidR="00B450C8" w:rsidRDefault="00B450C8" w:rsidP="001F3D1C"/>
        </w:tc>
      </w:tr>
    </w:tbl>
    <w:p w14:paraId="59FBBB7F" w14:textId="77777777" w:rsidR="00A553DE" w:rsidRDefault="00A553DE">
      <w:pPr>
        <w:suppressAutoHyphens w:val="0"/>
        <w:rPr>
          <w:rFonts w:ascii="PT Astra Serif" w:hAnsi="PT Astra Serif"/>
          <w:sz w:val="28"/>
          <w:szCs w:val="28"/>
        </w:rPr>
        <w:sectPr w:rsidR="00A553DE">
          <w:pgSz w:w="16838" w:h="11906" w:orient="landscape"/>
          <w:pgMar w:top="1276" w:right="964" w:bottom="709" w:left="1440" w:header="709" w:footer="709" w:gutter="0"/>
          <w:cols w:space="720"/>
        </w:sectPr>
      </w:pPr>
    </w:p>
    <w:p w14:paraId="303FC0CC" w14:textId="77777777" w:rsidR="00A553DE" w:rsidRDefault="00EE1BC9">
      <w:pPr>
        <w:pStyle w:val="ae"/>
        <w:pageBreakBefore/>
        <w:spacing w:line="360" w:lineRule="exact"/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Приложение № 3 </w:t>
      </w:r>
    </w:p>
    <w:p w14:paraId="38D4E8C1" w14:textId="77777777" w:rsidR="00A553DE" w:rsidRDefault="00EE1BC9">
      <w:pPr>
        <w:pStyle w:val="ae"/>
        <w:spacing w:line="360" w:lineRule="exact"/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  <w:t>к Административному регламенту</w:t>
      </w:r>
    </w:p>
    <w:p w14:paraId="75DD118D" w14:textId="77777777" w:rsidR="00A553DE" w:rsidRDefault="00EE1BC9">
      <w:pPr>
        <w:keepNext/>
        <w:keepLines/>
        <w:spacing w:before="120" w:after="120"/>
        <w:jc w:val="center"/>
        <w:outlineLvl w:val="1"/>
        <w:rPr>
          <w:rFonts w:ascii="PT Astra Serif" w:hAnsi="PT Astra Serif" w:cstheme="minorBidi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14:paraId="6AC4A105" w14:textId="77777777" w:rsidR="00A553DE" w:rsidRDefault="00EE1BC9">
      <w:pPr>
        <w:suppressAutoHyphens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Документы, необходимые в соответствии с законодательными или иными нормативными правовыми актами Российской Федерации для предоставления муниципальной услуги </w:t>
      </w:r>
      <w:r>
        <w:rPr>
          <w:rFonts w:ascii="PT Astra Serif" w:eastAsia="Calibri" w:hAnsi="PT Astra Serif"/>
          <w:b/>
          <w:sz w:val="28"/>
          <w:szCs w:val="28"/>
          <w:lang w:eastAsia="en-US"/>
        </w:rPr>
        <w:t>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</w:t>
      </w:r>
      <w:r>
        <w:rPr>
          <w:rFonts w:ascii="PT Astra Serif" w:hAnsi="PT Astra Serif"/>
          <w:b/>
          <w:sz w:val="28"/>
          <w:szCs w:val="28"/>
        </w:rPr>
        <w:t>, которые заявитель должен представить самостоятельно</w:t>
      </w:r>
    </w:p>
    <w:p w14:paraId="10B3F6BD" w14:textId="77777777" w:rsidR="00B450C8" w:rsidRDefault="00B450C8">
      <w:pPr>
        <w:suppressAutoHyphens w:val="0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4"/>
        <w:gridCol w:w="1665"/>
        <w:gridCol w:w="2610"/>
        <w:gridCol w:w="2693"/>
        <w:gridCol w:w="2452"/>
      </w:tblGrid>
      <w:tr w:rsidR="00B450C8" w14:paraId="1AD143FD" w14:textId="77777777" w:rsidTr="001F3D1C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6DC5DE" w14:textId="77777777" w:rsidR="00B450C8" w:rsidRDefault="00B450C8" w:rsidP="001F3D1C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color w:val="000000"/>
                <w:sz w:val="20"/>
              </w:rPr>
              <w:t>№ п/п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4CA18E" w14:textId="77777777" w:rsidR="00B450C8" w:rsidRDefault="00B450C8" w:rsidP="001F3D1C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color w:val="000000"/>
                <w:sz w:val="20"/>
              </w:rPr>
              <w:t>Идентификаторы категорий (признаков) заявителей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DE7822" w14:textId="77777777" w:rsidR="00B450C8" w:rsidRDefault="00B450C8" w:rsidP="001F3D1C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color w:val="000000"/>
                <w:sz w:val="20"/>
              </w:rPr>
              <w:t xml:space="preserve">Перечень документов, необходимых для предоставления муниципальной услуги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B3AF5B" w14:textId="77777777" w:rsidR="00B450C8" w:rsidRDefault="00B450C8" w:rsidP="001F3D1C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color w:val="000000"/>
                <w:sz w:val="20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5B0B68" w14:textId="77777777" w:rsidR="00B450C8" w:rsidRDefault="00B450C8" w:rsidP="001F3D1C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color w:val="000000"/>
                <w:sz w:val="20"/>
              </w:rPr>
              <w:t>Примечание</w:t>
            </w:r>
          </w:p>
        </w:tc>
      </w:tr>
      <w:tr w:rsidR="00B450C8" w14:paraId="0C0F6EEE" w14:textId="77777777" w:rsidTr="001F3D1C">
        <w:tc>
          <w:tcPr>
            <w:tcW w:w="101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2A0505" w14:textId="77777777" w:rsidR="00B450C8" w:rsidRDefault="00B450C8" w:rsidP="001F3D1C">
            <w:pPr>
              <w:jc w:val="both"/>
            </w:pPr>
            <w:r>
              <w:rPr>
                <w:rFonts w:ascii="PT Astra Serif" w:hAnsi="PT Astra Serif"/>
                <w:color w:val="000000"/>
                <w:sz w:val="20"/>
              </w:rPr>
              <w:t>Исчерпывающий</w:t>
            </w:r>
            <w:r>
              <w:rPr>
                <w:rStyle w:val="1a"/>
                <w:rFonts w:ascii="PT Astra Serif" w:hAnsi="PT Astra Serif"/>
              </w:rPr>
              <w:t xml:space="preserve">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:rsidR="00B450C8" w14:paraId="3021AFCF" w14:textId="77777777" w:rsidTr="001F3D1C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1F5955" w14:textId="77777777" w:rsidR="00B450C8" w:rsidRDefault="00B450C8" w:rsidP="001F3D1C">
            <w:pPr>
              <w:widowControl w:val="0"/>
              <w:jc w:val="center"/>
            </w:pPr>
            <w:r>
              <w:rPr>
                <w:sz w:val="20"/>
              </w:rPr>
              <w:t>1.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B2E68D" w14:textId="77777777" w:rsidR="00B450C8" w:rsidRDefault="00B450C8" w:rsidP="001F3D1C">
            <w:pPr>
              <w:widowControl w:val="0"/>
              <w:jc w:val="center"/>
            </w:pPr>
            <w:r>
              <w:rPr>
                <w:sz w:val="20"/>
              </w:rPr>
              <w:t>А-Б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436C71" w14:textId="77777777" w:rsidR="00B450C8" w:rsidRDefault="00B450C8" w:rsidP="001F3D1C">
            <w:r>
              <w:rPr>
                <w:rStyle w:val="1a"/>
              </w:rPr>
              <w:t>заявление  о выдаче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 с привлечением средств материнского (семейного) капитала</w:t>
            </w:r>
            <w:r>
              <w:rPr>
                <w:rStyle w:val="1a"/>
              </w:rPr>
              <w:br/>
            </w:r>
          </w:p>
          <w:p w14:paraId="0FA3EDE4" w14:textId="77777777" w:rsidR="00B450C8" w:rsidRDefault="00B450C8" w:rsidP="001F3D1C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E9F835" w14:textId="77777777" w:rsidR="00B450C8" w:rsidRDefault="00B450C8" w:rsidP="001F3D1C">
            <w:r>
              <w:rPr>
                <w:sz w:val="20"/>
              </w:rPr>
              <w:t>Единый портал – интерактивная форма;</w:t>
            </w:r>
          </w:p>
          <w:p w14:paraId="10E3BB76" w14:textId="77777777" w:rsidR="00B450C8" w:rsidRDefault="00B450C8" w:rsidP="001F3D1C">
            <w:r>
              <w:rPr>
                <w:sz w:val="20"/>
              </w:rPr>
              <w:t>Орган местного самоуправления – оригинал;</w:t>
            </w:r>
          </w:p>
          <w:p w14:paraId="0B9B45CF" w14:textId="77777777" w:rsidR="00B450C8" w:rsidRDefault="00B450C8" w:rsidP="001F3D1C">
            <w:r>
              <w:rPr>
                <w:sz w:val="20"/>
              </w:rPr>
              <w:t>Почтовое отправление -оригинал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D1C28E" w14:textId="77777777" w:rsidR="00B450C8" w:rsidRDefault="00B450C8" w:rsidP="001F3D1C"/>
        </w:tc>
      </w:tr>
      <w:tr w:rsidR="00B450C8" w14:paraId="5B3B1336" w14:textId="77777777" w:rsidTr="001F3D1C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625318" w14:textId="77777777" w:rsidR="00B450C8" w:rsidRDefault="00B450C8" w:rsidP="001F3D1C">
            <w:pPr>
              <w:widowControl w:val="0"/>
              <w:jc w:val="center"/>
            </w:pPr>
            <w:r>
              <w:rPr>
                <w:sz w:val="20"/>
              </w:rPr>
              <w:lastRenderedPageBreak/>
              <w:t>2.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1A90B8" w14:textId="77777777" w:rsidR="00B450C8" w:rsidRDefault="00B450C8" w:rsidP="001F3D1C">
            <w:pPr>
              <w:widowControl w:val="0"/>
              <w:jc w:val="center"/>
            </w:pPr>
            <w:r>
              <w:rPr>
                <w:sz w:val="20"/>
              </w:rPr>
              <w:t>А-Б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2EA3E2" w14:textId="77777777" w:rsidR="00B450C8" w:rsidRDefault="00B450C8" w:rsidP="001F3D1C">
            <w:pPr>
              <w:rPr>
                <w:rFonts w:ascii="PT Astra Serif" w:hAnsi="PT Astra Serif"/>
              </w:rPr>
            </w:pPr>
            <w:r>
              <w:rPr>
                <w:rStyle w:val="1a"/>
              </w:rPr>
              <w:t xml:space="preserve">документ, </w:t>
            </w:r>
            <w:r>
              <w:rPr>
                <w:rFonts w:ascii="PT Astra Serif" w:hAnsi="PT Astra Serif"/>
                <w:color w:val="000000"/>
                <w:sz w:val="20"/>
              </w:rPr>
              <w:t>подтверждающий личность лица - паспорт</w:t>
            </w:r>
          </w:p>
          <w:p w14:paraId="5851E20D" w14:textId="77777777" w:rsidR="00B450C8" w:rsidRDefault="00B450C8" w:rsidP="001F3D1C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59FB77" w14:textId="77777777" w:rsidR="00B450C8" w:rsidRDefault="00B450C8" w:rsidP="001F3D1C">
            <w:r>
              <w:rPr>
                <w:sz w:val="20"/>
              </w:rPr>
              <w:t>Единый портал – интерактивная форма;</w:t>
            </w:r>
          </w:p>
          <w:p w14:paraId="0F10EFE8" w14:textId="77777777" w:rsidR="00B450C8" w:rsidRDefault="00B450C8" w:rsidP="001F3D1C">
            <w:r>
              <w:rPr>
                <w:sz w:val="20"/>
              </w:rPr>
              <w:t>Орган местного самоуправления – оригинал;</w:t>
            </w:r>
          </w:p>
          <w:p w14:paraId="17D04B6F" w14:textId="77777777" w:rsidR="00B450C8" w:rsidRDefault="00B450C8" w:rsidP="001F3D1C">
            <w:r>
              <w:rPr>
                <w:sz w:val="20"/>
              </w:rPr>
              <w:t>Почтовое отправление -оригинал</w:t>
            </w:r>
          </w:p>
          <w:p w14:paraId="2CEAA4FC" w14:textId="77777777" w:rsidR="00B450C8" w:rsidRDefault="00B450C8" w:rsidP="001F3D1C"/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C83236" w14:textId="77777777" w:rsidR="00B450C8" w:rsidRDefault="00B450C8" w:rsidP="001F3D1C"/>
        </w:tc>
      </w:tr>
      <w:tr w:rsidR="00B450C8" w14:paraId="4CF661F8" w14:textId="77777777" w:rsidTr="001F3D1C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5CF768" w14:textId="77777777" w:rsidR="00B450C8" w:rsidRDefault="00B450C8" w:rsidP="001F3D1C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3.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8BFCC3" w14:textId="77777777" w:rsidR="00B450C8" w:rsidRDefault="00B450C8" w:rsidP="001F3D1C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Б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6CB694" w14:textId="77777777" w:rsidR="00B450C8" w:rsidRDefault="00B450C8" w:rsidP="001F3D1C">
            <w:r>
              <w:rPr>
                <w:rFonts w:ascii="PT Astra Serif" w:hAnsi="PT Astra Serif"/>
                <w:sz w:val="20"/>
              </w:rPr>
              <w:t>документ, подтверждающий полномочия представителя заявителя – доверенность</w:t>
            </w:r>
          </w:p>
          <w:p w14:paraId="2BA541C7" w14:textId="77777777" w:rsidR="00B450C8" w:rsidRDefault="00B450C8" w:rsidP="001F3D1C">
            <w:pPr>
              <w:keepLines/>
              <w:widowControl w:val="0"/>
              <w:spacing w:line="280" w:lineRule="exact"/>
              <w:rPr>
                <w:rFonts w:ascii="PT Astra Serif" w:hAnsi="PT Astra Serif"/>
              </w:rPr>
            </w:pPr>
          </w:p>
          <w:p w14:paraId="7DD94C6D" w14:textId="77777777" w:rsidR="00B450C8" w:rsidRDefault="00B450C8" w:rsidP="001F3D1C">
            <w:pPr>
              <w:keepLines/>
              <w:widowControl w:val="0"/>
              <w:spacing w:line="280" w:lineRule="exact"/>
              <w:rPr>
                <w:rFonts w:ascii="PT Astra Serif" w:hAnsi="PT Astra Serif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55E956" w14:textId="77777777" w:rsidR="00B450C8" w:rsidRDefault="00B450C8" w:rsidP="001F3D1C">
            <w:pPr>
              <w:widowControl w:val="0"/>
            </w:pPr>
            <w:r>
              <w:rPr>
                <w:sz w:val="20"/>
              </w:rPr>
              <w:t xml:space="preserve">Единый портал – доверенность, </w:t>
            </w:r>
            <w:r>
              <w:t xml:space="preserve">подписанная усиленной квалифицированной электронной подписью или </w:t>
            </w:r>
            <w:r>
              <w:rPr>
                <w:rFonts w:ascii="PT Astra Serif" w:hAnsi="PT Astra Serif"/>
                <w:color w:val="000000"/>
                <w:sz w:val="20"/>
              </w:rPr>
              <w:t xml:space="preserve"> скан-образ </w:t>
            </w:r>
            <w:r>
              <w:rPr>
                <w:sz w:val="20"/>
              </w:rPr>
              <w:t>документа;</w:t>
            </w:r>
          </w:p>
          <w:p w14:paraId="3EE545E9" w14:textId="77777777" w:rsidR="00B450C8" w:rsidRDefault="00B450C8" w:rsidP="001F3D1C">
            <w:pPr>
              <w:widowControl w:val="0"/>
            </w:pPr>
            <w:r>
              <w:rPr>
                <w:sz w:val="20"/>
              </w:rPr>
              <w:t>Орган местного самоуправления - копия документа;</w:t>
            </w:r>
          </w:p>
          <w:p w14:paraId="7CB7C1ED" w14:textId="77777777" w:rsidR="00B450C8" w:rsidRDefault="00B450C8" w:rsidP="001F3D1C">
            <w:pPr>
              <w:keepLines/>
              <w:widowControl w:val="0"/>
            </w:pPr>
            <w:r>
              <w:rPr>
                <w:sz w:val="20"/>
              </w:rPr>
              <w:t>Почтовое отправление - копия документа</w:t>
            </w:r>
          </w:p>
          <w:p w14:paraId="30978979" w14:textId="77777777" w:rsidR="00B450C8" w:rsidRDefault="00B450C8" w:rsidP="001F3D1C">
            <w:pPr>
              <w:keepLines/>
              <w:widowControl w:val="0"/>
              <w:rPr>
                <w:rFonts w:ascii="PT Astra Serif" w:hAnsi="PT Astra Serif"/>
              </w:rPr>
            </w:pP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81C1D8" w14:textId="77777777" w:rsidR="00B450C8" w:rsidRDefault="00B450C8" w:rsidP="001F3D1C">
            <w:pPr>
              <w:keepLines/>
              <w:widowControl w:val="0"/>
              <w:spacing w:line="280" w:lineRule="exact"/>
              <w:rPr>
                <w:rFonts w:ascii="PT Astra Serif" w:hAnsi="PT Astra Serif"/>
              </w:rPr>
            </w:pPr>
          </w:p>
        </w:tc>
      </w:tr>
      <w:tr w:rsidR="00B450C8" w14:paraId="1DA5C26D" w14:textId="77777777" w:rsidTr="001F3D1C">
        <w:tc>
          <w:tcPr>
            <w:tcW w:w="101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195384" w14:textId="77777777" w:rsidR="00B450C8" w:rsidRDefault="00B450C8" w:rsidP="001F3D1C">
            <w:pPr>
              <w:jc w:val="both"/>
            </w:pPr>
            <w:r>
              <w:rPr>
                <w:rFonts w:ascii="PT Astra Serif" w:hAnsi="PT Astra Serif"/>
                <w:color w:val="000000"/>
                <w:sz w:val="20"/>
              </w:rPr>
              <w:t>Исчерпывающий перечень документов, необходимых в соответствии с законодательными или иными нормативными правовыми ак</w:t>
            </w:r>
            <w:r>
              <w:rPr>
                <w:rStyle w:val="1a"/>
                <w:rFonts w:ascii="PT Astra Serif" w:hAnsi="PT Astra Serif"/>
              </w:rPr>
              <w:t xml:space="preserve">тами </w:t>
            </w:r>
            <w:r>
              <w:rPr>
                <w:rStyle w:val="1a"/>
                <w:rFonts w:ascii="PT Astra Serif" w:hAnsi="PT Astra Serif"/>
                <w:b/>
              </w:rPr>
              <w:t xml:space="preserve"> </w:t>
            </w:r>
            <w:r>
              <w:rPr>
                <w:rStyle w:val="1a"/>
                <w:rFonts w:ascii="PT Astra Serif" w:hAnsi="PT Astra Serif"/>
              </w:rPr>
              <w:t>для  предоставления муниципальной услуги</w:t>
            </w:r>
            <w:r>
              <w:rPr>
                <w:rFonts w:ascii="PT Astra Serif" w:hAnsi="PT Astra Serif"/>
                <w:color w:val="000000"/>
                <w:sz w:val="20"/>
              </w:rPr>
              <w:t>, к</w:t>
            </w:r>
            <w:r>
              <w:rPr>
                <w:rFonts w:ascii="PT Astra Serif" w:hAnsi="PT Astra Serif"/>
                <w:b/>
                <w:color w:val="000000"/>
                <w:sz w:val="20"/>
              </w:rPr>
              <w:t>о</w:t>
            </w:r>
            <w:r>
              <w:rPr>
                <w:rFonts w:ascii="PT Astra Serif" w:hAnsi="PT Astra Serif"/>
                <w:color w:val="000000"/>
                <w:sz w:val="20"/>
              </w:rPr>
              <w:t xml:space="preserve">торые </w:t>
            </w:r>
            <w:r>
              <w:rPr>
                <w:sz w:val="20"/>
              </w:rPr>
              <w:t xml:space="preserve">заявитель вправе предоставить </w:t>
            </w:r>
            <w:r>
              <w:rPr>
                <w:sz w:val="20"/>
                <w:u w:val="single"/>
              </w:rPr>
              <w:t>по собственной инициативе</w:t>
            </w:r>
            <w:r>
              <w:rPr>
                <w:sz w:val="20"/>
              </w:rPr>
              <w:t xml:space="preserve">, так как они подлежат предоставлению в рамках межведомственного информационного взаимодействия </w:t>
            </w:r>
          </w:p>
        </w:tc>
      </w:tr>
      <w:tr w:rsidR="00B450C8" w14:paraId="1B4AE356" w14:textId="77777777" w:rsidTr="001F3D1C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209068" w14:textId="77777777" w:rsidR="00B450C8" w:rsidRDefault="00B450C8" w:rsidP="001F3D1C">
            <w:pPr>
              <w:jc w:val="center"/>
              <w:rPr>
                <w:rStyle w:val="1a"/>
              </w:rPr>
            </w:pPr>
            <w:r>
              <w:rPr>
                <w:rStyle w:val="1a"/>
              </w:rPr>
              <w:t>1.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50EA8E" w14:textId="77777777" w:rsidR="00B450C8" w:rsidRDefault="00B450C8" w:rsidP="001F3D1C">
            <w:pPr>
              <w:jc w:val="center"/>
            </w:pPr>
            <w:r>
              <w:rPr>
                <w:sz w:val="20"/>
              </w:rPr>
              <w:t>А-Б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431E54" w14:textId="77777777" w:rsidR="00B450C8" w:rsidRDefault="00B450C8" w:rsidP="001F3D1C">
            <w:pPr>
              <w:jc w:val="both"/>
            </w:pPr>
            <w:r>
              <w:rPr>
                <w:sz w:val="20"/>
              </w:rPr>
              <w:t>правоустанавливающие документы на земельный участок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BEF6710" w14:textId="77777777" w:rsidR="00B450C8" w:rsidRDefault="00B450C8" w:rsidP="001F3D1C">
            <w:r>
              <w:rPr>
                <w:sz w:val="20"/>
              </w:rPr>
              <w:t xml:space="preserve">Единый портал – </w:t>
            </w:r>
            <w:r>
              <w:rPr>
                <w:rFonts w:ascii="PT Astra Serif" w:hAnsi="PT Astra Serif"/>
                <w:color w:val="000000"/>
                <w:sz w:val="20"/>
              </w:rPr>
              <w:t xml:space="preserve">скан-образ </w:t>
            </w:r>
            <w:r>
              <w:rPr>
                <w:sz w:val="20"/>
              </w:rPr>
              <w:t>документа;</w:t>
            </w:r>
          </w:p>
          <w:p w14:paraId="0A51B5E5" w14:textId="77777777" w:rsidR="00B450C8" w:rsidRDefault="00B450C8" w:rsidP="001F3D1C">
            <w:r>
              <w:rPr>
                <w:sz w:val="20"/>
              </w:rPr>
              <w:t>Орган местного самоуправления – копия документа;</w:t>
            </w:r>
          </w:p>
          <w:p w14:paraId="7BBBC6F0" w14:textId="77777777" w:rsidR="00B450C8" w:rsidRDefault="00B450C8" w:rsidP="001F3D1C">
            <w:r>
              <w:rPr>
                <w:sz w:val="20"/>
              </w:rPr>
              <w:t>Почтовое отправление -  копия документ</w:t>
            </w:r>
          </w:p>
          <w:p w14:paraId="6DCBE098" w14:textId="77777777" w:rsidR="00B450C8" w:rsidRDefault="00B450C8" w:rsidP="001F3D1C">
            <w:pPr>
              <w:jc w:val="both"/>
            </w:pP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74075A" w14:textId="77777777" w:rsidR="00B450C8" w:rsidRDefault="00B450C8" w:rsidP="001F3D1C">
            <w:pPr>
              <w:jc w:val="both"/>
            </w:pPr>
          </w:p>
        </w:tc>
      </w:tr>
      <w:tr w:rsidR="00B450C8" w14:paraId="79EA99A7" w14:textId="77777777" w:rsidTr="001F3D1C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001357" w14:textId="77777777" w:rsidR="00B450C8" w:rsidRDefault="00B450C8" w:rsidP="001F3D1C">
            <w:pPr>
              <w:jc w:val="center"/>
              <w:rPr>
                <w:rStyle w:val="1a"/>
              </w:rPr>
            </w:pPr>
            <w:r>
              <w:t>2.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F2B3D1" w14:textId="77777777" w:rsidR="00B450C8" w:rsidRDefault="00B450C8" w:rsidP="001F3D1C">
            <w:pPr>
              <w:jc w:val="center"/>
            </w:pPr>
            <w:r>
              <w:rPr>
                <w:sz w:val="20"/>
              </w:rPr>
              <w:t>А-Б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E93024" w14:textId="77777777" w:rsidR="00B450C8" w:rsidRDefault="00B450C8" w:rsidP="001F3D1C">
            <w:pPr>
              <w:contextualSpacing/>
            </w:pPr>
            <w:r>
              <w:rPr>
                <w:rStyle w:val="1a"/>
              </w:rPr>
              <w:t xml:space="preserve">правоустанавливающие документы на объект индивидуального </w:t>
            </w:r>
            <w:r>
              <w:rPr>
                <w:rStyle w:val="1a"/>
              </w:rPr>
              <w:lastRenderedPageBreak/>
              <w:t>жилищного строительства или  дома блокированной застройки</w:t>
            </w:r>
          </w:p>
          <w:p w14:paraId="75E8BF66" w14:textId="77777777" w:rsidR="00B450C8" w:rsidRDefault="00B450C8" w:rsidP="001F3D1C">
            <w:pPr>
              <w:jc w:val="both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03A2AA" w14:textId="77777777" w:rsidR="00B450C8" w:rsidRDefault="00B450C8" w:rsidP="001F3D1C">
            <w:r>
              <w:rPr>
                <w:sz w:val="20"/>
              </w:rPr>
              <w:lastRenderedPageBreak/>
              <w:t xml:space="preserve">Единый портал – </w:t>
            </w:r>
            <w:r>
              <w:rPr>
                <w:rFonts w:ascii="PT Astra Serif" w:hAnsi="PT Astra Serif"/>
                <w:color w:val="000000"/>
                <w:sz w:val="20"/>
              </w:rPr>
              <w:t xml:space="preserve">скан-образ </w:t>
            </w:r>
            <w:r>
              <w:rPr>
                <w:sz w:val="20"/>
              </w:rPr>
              <w:t>документа;</w:t>
            </w:r>
          </w:p>
          <w:p w14:paraId="0F844248" w14:textId="77777777" w:rsidR="00B450C8" w:rsidRDefault="00B450C8" w:rsidP="001F3D1C">
            <w:r>
              <w:rPr>
                <w:sz w:val="20"/>
              </w:rPr>
              <w:t xml:space="preserve">Орган местного </w:t>
            </w:r>
            <w:r>
              <w:rPr>
                <w:sz w:val="20"/>
              </w:rPr>
              <w:lastRenderedPageBreak/>
              <w:t>самоуправления – копия документа;</w:t>
            </w:r>
          </w:p>
          <w:p w14:paraId="5FEF74A2" w14:textId="77777777" w:rsidR="00B450C8" w:rsidRDefault="00B450C8" w:rsidP="001F3D1C">
            <w:pPr>
              <w:widowControl w:val="0"/>
            </w:pPr>
            <w:r>
              <w:rPr>
                <w:sz w:val="20"/>
              </w:rPr>
              <w:t>Почтовое отправление -  копия документ</w:t>
            </w:r>
          </w:p>
          <w:p w14:paraId="005A58B3" w14:textId="77777777" w:rsidR="00B450C8" w:rsidRDefault="00B450C8" w:rsidP="001F3D1C"/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098972" w14:textId="77777777" w:rsidR="00B450C8" w:rsidRDefault="00B450C8" w:rsidP="001F3D1C">
            <w:pPr>
              <w:jc w:val="both"/>
            </w:pPr>
          </w:p>
        </w:tc>
      </w:tr>
      <w:tr w:rsidR="00B450C8" w14:paraId="2A59C077" w14:textId="77777777" w:rsidTr="001F3D1C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158F95" w14:textId="77777777" w:rsidR="00B450C8" w:rsidRDefault="00B450C8" w:rsidP="001F3D1C">
            <w:pPr>
              <w:jc w:val="center"/>
              <w:rPr>
                <w:rStyle w:val="1a"/>
              </w:rPr>
            </w:pPr>
            <w:r>
              <w:rPr>
                <w:rStyle w:val="1a"/>
              </w:rPr>
              <w:t>3.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3220F8" w14:textId="77777777" w:rsidR="00B450C8" w:rsidRDefault="00B450C8" w:rsidP="001F3D1C">
            <w:pPr>
              <w:jc w:val="center"/>
            </w:pPr>
            <w:r>
              <w:rPr>
                <w:sz w:val="20"/>
              </w:rPr>
              <w:t>А-Б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279BC4" w14:textId="77777777" w:rsidR="00B450C8" w:rsidRDefault="00B450C8" w:rsidP="001F3D1C">
            <w:r>
              <w:rPr>
                <w:rStyle w:val="1a"/>
              </w:rPr>
              <w:t>кадастровый паспорт здания, сооружения, объекта незавершенного строительства или кадастровая выписка об объекте недвижимости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8F8799" w14:textId="77777777" w:rsidR="00B450C8" w:rsidRDefault="00B450C8" w:rsidP="001F3D1C">
            <w:r>
              <w:rPr>
                <w:sz w:val="20"/>
              </w:rPr>
              <w:t xml:space="preserve">Единый портал – </w:t>
            </w:r>
            <w:r>
              <w:rPr>
                <w:rFonts w:ascii="PT Astra Serif" w:hAnsi="PT Astra Serif"/>
                <w:color w:val="000000"/>
                <w:sz w:val="20"/>
              </w:rPr>
              <w:t xml:space="preserve">скан-образ </w:t>
            </w:r>
            <w:r>
              <w:rPr>
                <w:sz w:val="20"/>
              </w:rPr>
              <w:t>документа;</w:t>
            </w:r>
          </w:p>
          <w:p w14:paraId="3351A072" w14:textId="77777777" w:rsidR="00B450C8" w:rsidRDefault="00B450C8" w:rsidP="001F3D1C">
            <w:r>
              <w:rPr>
                <w:sz w:val="20"/>
              </w:rPr>
              <w:t>Орган местного самоуправления – копия документа;</w:t>
            </w:r>
          </w:p>
          <w:p w14:paraId="5D85012A" w14:textId="77777777" w:rsidR="00B450C8" w:rsidRDefault="00B450C8" w:rsidP="001F3D1C">
            <w:r>
              <w:rPr>
                <w:sz w:val="20"/>
              </w:rPr>
              <w:t>Почтовое отправление -  копия документ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8A9A99" w14:textId="77777777" w:rsidR="00B450C8" w:rsidRDefault="00B450C8" w:rsidP="001F3D1C">
            <w:pPr>
              <w:jc w:val="both"/>
            </w:pPr>
          </w:p>
        </w:tc>
      </w:tr>
    </w:tbl>
    <w:p w14:paraId="630D75D1" w14:textId="77777777" w:rsidR="00B450C8" w:rsidRDefault="00B450C8">
      <w:pPr>
        <w:suppressAutoHyphens w:val="0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768CD911" w14:textId="77777777" w:rsidR="00A553DE" w:rsidRDefault="00EE1BC9">
      <w:pPr>
        <w:pStyle w:val="ae"/>
        <w:pageBreakBefore/>
        <w:spacing w:line="360" w:lineRule="exact"/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Приложение № 4 </w:t>
      </w:r>
    </w:p>
    <w:p w14:paraId="10B74902" w14:textId="77777777" w:rsidR="00A553DE" w:rsidRDefault="00EE1BC9">
      <w:pPr>
        <w:pStyle w:val="ae"/>
        <w:spacing w:line="360" w:lineRule="exact"/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  <w:t>к Административному регламенту</w:t>
      </w:r>
    </w:p>
    <w:p w14:paraId="3B79481B" w14:textId="77777777" w:rsidR="00A553DE" w:rsidRDefault="00A553DE">
      <w:pPr>
        <w:keepNext/>
        <w:keepLines/>
        <w:spacing w:before="120" w:after="120"/>
        <w:jc w:val="both"/>
        <w:outlineLvl w:val="1"/>
        <w:rPr>
          <w:rFonts w:ascii="PT Astra Serif" w:hAnsi="PT Astra Serif" w:cstheme="minorBidi"/>
          <w:sz w:val="28"/>
          <w:szCs w:val="28"/>
        </w:rPr>
      </w:pPr>
    </w:p>
    <w:p w14:paraId="23B64B3A" w14:textId="77777777" w:rsidR="00A553DE" w:rsidRDefault="00EE1BC9">
      <w:pPr>
        <w:keepNext/>
        <w:keepLines/>
        <w:spacing w:before="120" w:after="120"/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Исчерпывающий перечень оснований для отказа в приеме запроса о предоставлении муниципальной услуги, документов и (или) информации, необходимых для предоставления муниципальной услуги, 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91"/>
        <w:gridCol w:w="7112"/>
        <w:gridCol w:w="2202"/>
      </w:tblGrid>
      <w:tr w:rsidR="00B450C8" w14:paraId="38CA076B" w14:textId="77777777" w:rsidTr="001F3D1C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2AD160" w14:textId="77777777" w:rsidR="00B450C8" w:rsidRDefault="00B450C8" w:rsidP="001F3D1C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№</w:t>
            </w:r>
          </w:p>
          <w:p w14:paraId="2CAF2AEA" w14:textId="77777777" w:rsidR="00B450C8" w:rsidRDefault="00B450C8" w:rsidP="001F3D1C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п/п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0E2115" w14:textId="77777777" w:rsidR="00B450C8" w:rsidRDefault="00B450C8" w:rsidP="001F3D1C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Перечень оснований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541806CF" w14:textId="77777777" w:rsidR="00B450C8" w:rsidRDefault="00B450C8" w:rsidP="001F3D1C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Идентификатор категорий (признаков) заявителей</w:t>
            </w:r>
          </w:p>
        </w:tc>
      </w:tr>
      <w:tr w:rsidR="00B450C8" w14:paraId="35EE25ED" w14:textId="77777777" w:rsidTr="001F3D1C">
        <w:tc>
          <w:tcPr>
            <w:tcW w:w="10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8B7401" w14:textId="77777777" w:rsidR="00B450C8" w:rsidRDefault="00B450C8" w:rsidP="001F3D1C">
            <w:pPr>
              <w:widowControl w:val="0"/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Исчерпывающий перечень оснований для отказа в приеме заявления и документов, необходимых для предоставления  услуги</w:t>
            </w:r>
          </w:p>
        </w:tc>
      </w:tr>
      <w:tr w:rsidR="00B450C8" w14:paraId="114422B7" w14:textId="77777777" w:rsidTr="001F3D1C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31CD97" w14:textId="77777777" w:rsidR="00B450C8" w:rsidRDefault="00B450C8" w:rsidP="001F3D1C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A8E12F" w14:textId="77777777" w:rsidR="00B450C8" w:rsidRDefault="00B450C8" w:rsidP="001F3D1C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Style w:val="1a"/>
                <w:rFonts w:ascii="PT Astra Serif" w:hAnsi="PT Astra Serif"/>
              </w:rPr>
              <w:t>Заявление о предоставлении услуги подано в орган местного самоуправления,  в полномочия которого не входит предоставление услуги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D3C549" w14:textId="77777777" w:rsidR="00B450C8" w:rsidRDefault="00B450C8" w:rsidP="001F3D1C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sz w:val="20"/>
              </w:rPr>
              <w:t>А-Б</w:t>
            </w:r>
          </w:p>
        </w:tc>
      </w:tr>
      <w:tr w:rsidR="00B450C8" w14:paraId="1ED9E248" w14:textId="77777777" w:rsidTr="001F3D1C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F48BDD" w14:textId="77777777" w:rsidR="00B450C8" w:rsidRDefault="00B450C8" w:rsidP="001F3D1C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A695C6" w14:textId="77777777" w:rsidR="00B450C8" w:rsidRDefault="00B450C8" w:rsidP="001F3D1C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CC8366" w14:textId="77777777" w:rsidR="00B450C8" w:rsidRDefault="00B450C8" w:rsidP="001F3D1C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sz w:val="20"/>
              </w:rPr>
              <w:t>А-Б</w:t>
            </w:r>
          </w:p>
        </w:tc>
      </w:tr>
      <w:tr w:rsidR="00B450C8" w14:paraId="0C3E49F4" w14:textId="77777777" w:rsidTr="001F3D1C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CAB24F" w14:textId="77777777" w:rsidR="00B450C8" w:rsidRDefault="00B450C8" w:rsidP="001F3D1C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27457C" w14:textId="77777777" w:rsidR="00B450C8" w:rsidRDefault="00B450C8" w:rsidP="001F3D1C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A17625" w14:textId="77777777" w:rsidR="00B450C8" w:rsidRDefault="00B450C8" w:rsidP="001F3D1C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sz w:val="20"/>
              </w:rPr>
              <w:t>А-Б</w:t>
            </w:r>
          </w:p>
        </w:tc>
      </w:tr>
      <w:tr w:rsidR="00B450C8" w14:paraId="1AE66156" w14:textId="77777777" w:rsidTr="001F3D1C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A7C751" w14:textId="77777777" w:rsidR="00B450C8" w:rsidRDefault="00B450C8" w:rsidP="001F3D1C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9658AC" w14:textId="77777777" w:rsidR="00B450C8" w:rsidRDefault="00B450C8" w:rsidP="001F3D1C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Style w:val="1a"/>
                <w:rFonts w:ascii="PT Astra Serif" w:hAnsi="PT Astra Serif"/>
              </w:rPr>
              <w:t>Некорректное заполнение обязательных полей в форме запроса о предоставлении услуги (недостоверное, неправильное либо неполное заполнение)</w:t>
            </w:r>
          </w:p>
          <w:p w14:paraId="31D4AE0E" w14:textId="77777777" w:rsidR="00B450C8" w:rsidRDefault="00B450C8" w:rsidP="001F3D1C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261452" w14:textId="77777777" w:rsidR="00B450C8" w:rsidRDefault="00B450C8" w:rsidP="001F3D1C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sz w:val="20"/>
              </w:rPr>
              <w:t>А-Б</w:t>
            </w:r>
          </w:p>
        </w:tc>
      </w:tr>
      <w:tr w:rsidR="00B450C8" w14:paraId="79FA0524" w14:textId="77777777" w:rsidTr="001F3D1C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30E807" w14:textId="77777777" w:rsidR="00B450C8" w:rsidRDefault="00B450C8" w:rsidP="001F3D1C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5.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420878" w14:textId="77777777" w:rsidR="00B450C8" w:rsidRDefault="00B450C8" w:rsidP="001F3D1C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Style w:val="1a"/>
                <w:rFonts w:ascii="PT Astra Serif" w:hAnsi="PT Astra Serif"/>
              </w:rPr>
              <w:t>Документы, являющиеся обязательными для самостоятельного представления заявителем, не представлены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4BB8B6" w14:textId="77777777" w:rsidR="00B450C8" w:rsidRDefault="00B450C8" w:rsidP="001F3D1C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sz w:val="20"/>
              </w:rPr>
              <w:t>А-Б</w:t>
            </w:r>
          </w:p>
        </w:tc>
      </w:tr>
      <w:tr w:rsidR="00B450C8" w14:paraId="405BEA25" w14:textId="77777777" w:rsidTr="001F3D1C">
        <w:tc>
          <w:tcPr>
            <w:tcW w:w="10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A42CEB" w14:textId="77777777" w:rsidR="00B450C8" w:rsidRDefault="00B450C8" w:rsidP="001F3D1C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</w:tr>
      <w:tr w:rsidR="00B450C8" w14:paraId="246C3572" w14:textId="77777777" w:rsidTr="001F3D1C">
        <w:tc>
          <w:tcPr>
            <w:tcW w:w="10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325ED1" w14:textId="77777777" w:rsidR="00B450C8" w:rsidRDefault="00B450C8" w:rsidP="001F3D1C">
            <w:pPr>
              <w:widowControl w:val="0"/>
              <w:jc w:val="both"/>
              <w:rPr>
                <w:rFonts w:ascii="PT Astra Serif" w:hAnsi="PT Astra Serif"/>
                <w:b/>
              </w:rPr>
            </w:pPr>
            <w:r>
              <w:rPr>
                <w:rStyle w:val="1a"/>
                <w:rFonts w:ascii="PT Astra Serif" w:hAnsi="PT Astra Serif"/>
                <w:b/>
              </w:rPr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</w:tr>
      <w:tr w:rsidR="00B450C8" w14:paraId="68821917" w14:textId="77777777" w:rsidTr="001F3D1C">
        <w:tc>
          <w:tcPr>
            <w:tcW w:w="10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4B0EC2" w14:textId="77777777" w:rsidR="00B450C8" w:rsidRDefault="00B450C8" w:rsidP="001F3D1C">
            <w:pPr>
              <w:rPr>
                <w:rFonts w:ascii="PT Astra Serif" w:hAnsi="PT Astra Serif"/>
                <w:sz w:val="28"/>
              </w:rPr>
            </w:pPr>
          </w:p>
        </w:tc>
      </w:tr>
      <w:tr w:rsidR="00B450C8" w14:paraId="22AAEA3C" w14:textId="77777777" w:rsidTr="001F3D1C">
        <w:tc>
          <w:tcPr>
            <w:tcW w:w="10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0987C8" w14:textId="77777777" w:rsidR="00B450C8" w:rsidRDefault="00B450C8" w:rsidP="001F3D1C">
            <w:pPr>
              <w:widowControl w:val="0"/>
              <w:jc w:val="both"/>
              <w:rPr>
                <w:b/>
              </w:rPr>
            </w:pPr>
            <w:r>
              <w:rPr>
                <w:rFonts w:ascii="PT Astra Serif" w:hAnsi="PT Astra Serif"/>
                <w:b/>
              </w:rPr>
              <w:t>Исчерпывающий перечень оснований для отказ</w:t>
            </w:r>
            <w:r>
              <w:rPr>
                <w:rStyle w:val="1a"/>
                <w:rFonts w:ascii="PT Astra Serif" w:hAnsi="PT Astra Serif"/>
                <w:b/>
              </w:rPr>
              <w:t xml:space="preserve">а </w:t>
            </w:r>
            <w:r>
              <w:rPr>
                <w:b/>
              </w:rPr>
              <w:t>в предоставлении Услуги</w:t>
            </w:r>
          </w:p>
        </w:tc>
      </w:tr>
      <w:tr w:rsidR="00B450C8" w14:paraId="4F6EB5AC" w14:textId="77777777" w:rsidTr="001F3D1C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E8CCD4" w14:textId="77777777" w:rsidR="00B450C8" w:rsidRDefault="00B450C8" w:rsidP="001F3D1C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068A01" w14:textId="77777777" w:rsidR="00B450C8" w:rsidRDefault="00B450C8" w:rsidP="001F3D1C">
            <w:pPr>
              <w:widowControl w:val="0"/>
              <w:tabs>
                <w:tab w:val="left" w:pos="1276"/>
              </w:tabs>
              <w:contextualSpacing/>
              <w:jc w:val="both"/>
              <w:rPr>
                <w:rFonts w:ascii="PT Astra Serif" w:hAnsi="PT Astra Serif"/>
              </w:rPr>
            </w:pPr>
            <w:r>
              <w:rPr>
                <w:rStyle w:val="1a"/>
                <w:rFonts w:ascii="PT Astra Serif" w:hAnsi="PT Astra Serif"/>
              </w:rPr>
              <w:t>В ходе 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 будет установлено, что такие работы не выполнены в полном объеме</w:t>
            </w:r>
          </w:p>
          <w:p w14:paraId="34E9098D" w14:textId="77777777" w:rsidR="00B450C8" w:rsidRDefault="00B450C8" w:rsidP="001F3D1C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20411C" w14:textId="77777777" w:rsidR="00B450C8" w:rsidRDefault="00B450C8" w:rsidP="001F3D1C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sz w:val="20"/>
              </w:rPr>
              <w:t>А-Б</w:t>
            </w:r>
          </w:p>
        </w:tc>
      </w:tr>
      <w:tr w:rsidR="00B450C8" w14:paraId="49BAAC82" w14:textId="77777777" w:rsidTr="001F3D1C">
        <w:trPr>
          <w:trHeight w:val="20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3C73E7" w14:textId="77777777" w:rsidR="00B450C8" w:rsidRDefault="00B450C8" w:rsidP="001F3D1C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375EC0" w14:textId="77777777" w:rsidR="00B450C8" w:rsidRDefault="00B450C8" w:rsidP="001F3D1C">
            <w:pPr>
              <w:jc w:val="both"/>
              <w:rPr>
                <w:rFonts w:ascii="PT Astra Serif" w:hAnsi="PT Astra Serif"/>
              </w:rPr>
            </w:pPr>
            <w:r>
              <w:rPr>
                <w:rStyle w:val="1a"/>
                <w:rFonts w:ascii="PT Astra Serif" w:hAnsi="PT Astra Serif"/>
              </w:rPr>
              <w:t>В ходе освидетельствования проведения работ по реконструкции объекта индивидуального жилищного строительства или дома блокированной застройки будет установлено, что в результате таких работ общая площадь жилого помещения не увеличивается либо увеличивается менее чем на учетную норму площади жилого помещения, устанавливаемую в соответствии с жилищным законодательством Российской Федерации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3AD2EC" w14:textId="77777777" w:rsidR="00B450C8" w:rsidRDefault="00B450C8" w:rsidP="001F3D1C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sz w:val="20"/>
              </w:rPr>
              <w:t>А-Б</w:t>
            </w:r>
          </w:p>
        </w:tc>
      </w:tr>
    </w:tbl>
    <w:p w14:paraId="642057B9" w14:textId="77777777" w:rsidR="00A553DE" w:rsidRDefault="00A553DE">
      <w:pPr>
        <w:keepNext/>
        <w:keepLines/>
        <w:spacing w:before="120" w:after="120"/>
        <w:jc w:val="center"/>
        <w:outlineLvl w:val="1"/>
        <w:rPr>
          <w:rFonts w:ascii="PT Astra Serif" w:hAnsi="PT Astra Serif" w:cstheme="minorBidi"/>
          <w:b/>
          <w:bCs/>
          <w:sz w:val="28"/>
          <w:szCs w:val="28"/>
        </w:rPr>
      </w:pPr>
    </w:p>
    <w:p w14:paraId="7EECBD03" w14:textId="77777777" w:rsidR="00A553DE" w:rsidRDefault="00EE1BC9">
      <w:pPr>
        <w:pStyle w:val="ae"/>
        <w:pageBreakBefore/>
        <w:spacing w:line="360" w:lineRule="exact"/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Приложение № 5 </w:t>
      </w:r>
    </w:p>
    <w:p w14:paraId="553C3ED2" w14:textId="77777777" w:rsidR="00A553DE" w:rsidRDefault="00EE1BC9">
      <w:pPr>
        <w:keepNext/>
        <w:keepLines/>
        <w:spacing w:line="360" w:lineRule="exact"/>
        <w:jc w:val="both"/>
        <w:outlineLvl w:val="1"/>
        <w:rPr>
          <w:rFonts w:ascii="PT Astra Serif" w:hAnsi="PT Astra Serif" w:cstheme="minorBidi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  <w:t xml:space="preserve">    к Административному регламенту</w:t>
      </w:r>
    </w:p>
    <w:p w14:paraId="41A72326" w14:textId="77777777" w:rsidR="00A553DE" w:rsidRDefault="00A553DE">
      <w:pPr>
        <w:keepNext/>
        <w:keepLines/>
        <w:jc w:val="both"/>
        <w:outlineLvl w:val="1"/>
        <w:rPr>
          <w:rFonts w:ascii="PT Astra Serif" w:hAnsi="PT Astra Serif"/>
          <w:sz w:val="28"/>
          <w:szCs w:val="28"/>
        </w:rPr>
      </w:pPr>
    </w:p>
    <w:p w14:paraId="711681D7" w14:textId="77777777" w:rsidR="00A553DE" w:rsidRDefault="00A553DE">
      <w:pPr>
        <w:keepNext/>
        <w:keepLines/>
        <w:jc w:val="both"/>
        <w:outlineLvl w:val="1"/>
        <w:rPr>
          <w:rFonts w:ascii="PT Astra Serif" w:hAnsi="PT Astra Serif"/>
          <w:bCs/>
          <w:sz w:val="28"/>
          <w:szCs w:val="28"/>
        </w:rPr>
      </w:pPr>
    </w:p>
    <w:p w14:paraId="095E5FEF" w14:textId="77777777" w:rsidR="00A553DE" w:rsidRDefault="00EE1BC9">
      <w:pPr>
        <w:keepNext/>
        <w:keepLines/>
        <w:spacing w:before="120" w:after="120"/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Сведения о формах заявлений о предоставлении муниципальной услуги</w:t>
      </w:r>
    </w:p>
    <w:p w14:paraId="33C7F20A" w14:textId="77777777" w:rsidR="00184CB6" w:rsidRDefault="00184CB6">
      <w:pPr>
        <w:keepNext/>
        <w:keepLines/>
        <w:spacing w:before="120" w:after="120"/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</w:p>
    <w:tbl>
      <w:tblPr>
        <w:tblW w:w="1102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389"/>
        <w:gridCol w:w="3119"/>
        <w:gridCol w:w="5953"/>
      </w:tblGrid>
      <w:tr w:rsidR="00A553DE" w14:paraId="131AD4BC" w14:textId="77777777" w:rsidTr="00B450C8">
        <w:trPr>
          <w:trHeight w:val="8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D4E74" w14:textId="77777777" w:rsidR="00A553DE" w:rsidRDefault="00EE1BC9">
            <w:pPr>
              <w:spacing w:after="200" w:line="276" w:lineRule="auto"/>
              <w:rPr>
                <w:rFonts w:ascii="PT Astra Serif" w:hAnsi="PT Astra Serif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  <w:lang w:eastAsia="en-US"/>
              </w:rPr>
              <w:t xml:space="preserve">№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AD81" w14:textId="77777777" w:rsidR="00A553DE" w:rsidRDefault="00EE1BC9">
            <w:pPr>
              <w:spacing w:after="200" w:line="276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Идентификатор заявителя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3088F" w14:textId="77777777" w:rsidR="00A553DE" w:rsidRDefault="00EE1BC9">
            <w:pPr>
              <w:jc w:val="center"/>
              <w:rPr>
                <w:rFonts w:ascii="PT Astra Serif" w:hAnsi="PT Astra Serif" w:cstheme="minorBidi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Наименование заявления</w:t>
            </w:r>
          </w:p>
          <w:p w14:paraId="787163A8" w14:textId="77777777" w:rsidR="00A553DE" w:rsidRDefault="00A553DE">
            <w:pPr>
              <w:spacing w:after="200" w:line="276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ECED2" w14:textId="77777777" w:rsidR="00A553DE" w:rsidRDefault="00EE1BC9">
            <w:pPr>
              <w:jc w:val="center"/>
              <w:rPr>
                <w:rFonts w:ascii="PT Astra Serif" w:hAnsi="PT Astra Serif" w:cstheme="minorBidi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Форма заявления</w:t>
            </w:r>
          </w:p>
          <w:p w14:paraId="61D3C42B" w14:textId="77777777" w:rsidR="00A553DE" w:rsidRDefault="00A553DE">
            <w:pPr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  <w:p w14:paraId="1A572748" w14:textId="77777777" w:rsidR="00A553DE" w:rsidRDefault="00A553DE">
            <w:pPr>
              <w:spacing w:after="200" w:line="276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</w:tc>
      </w:tr>
      <w:tr w:rsidR="00A553DE" w14:paraId="1B785431" w14:textId="77777777" w:rsidTr="00B450C8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8091" w14:textId="77777777" w:rsidR="00A553DE" w:rsidRDefault="00A553DE" w:rsidP="00B450C8">
            <w:pPr>
              <w:pStyle w:val="af7"/>
              <w:numPr>
                <w:ilvl w:val="0"/>
                <w:numId w:val="12"/>
              </w:numPr>
              <w:suppressAutoHyphens w:val="0"/>
              <w:ind w:right="-536" w:hanging="639"/>
              <w:rPr>
                <w:rFonts w:ascii="PT Astra Serif" w:eastAsiaTheme="minorHAnsi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F1F0D" w14:textId="1B22CAEF" w:rsidR="00A553DE" w:rsidRDefault="00B450C8">
            <w:pPr>
              <w:spacing w:after="160" w:line="276" w:lineRule="auto"/>
              <w:contextualSpacing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А-Б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A8BB" w14:textId="77777777" w:rsidR="00A553DE" w:rsidRDefault="00EE1BC9">
            <w:pPr>
              <w:tabs>
                <w:tab w:val="left" w:pos="553"/>
                <w:tab w:val="center" w:pos="1805"/>
              </w:tabs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 xml:space="preserve">Заявление </w:t>
            </w:r>
            <w:r>
              <w:rPr>
                <w:rFonts w:ascii="PT Astra Serif" w:hAnsi="PT Astra Serif" w:cs="Arial"/>
                <w:sz w:val="28"/>
                <w:szCs w:val="28"/>
                <w:lang w:eastAsia="ar-SA"/>
              </w:rPr>
              <w:t xml:space="preserve">о выдаче </w:t>
            </w:r>
            <w:r>
              <w:rPr>
                <w:rFonts w:ascii="PT Astra Serif" w:hAnsi="PT Astra Serif" w:cs="Arial"/>
                <w:color w:val="000000"/>
                <w:sz w:val="28"/>
                <w:szCs w:val="28"/>
                <w:lang w:eastAsia="ar-SA"/>
              </w:rPr>
              <w:t>акта освидетельствования проведения основных работ по строительству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8009" w14:textId="77777777" w:rsidR="00A553DE" w:rsidRDefault="00EE1BC9">
            <w:pPr>
              <w:spacing w:after="200"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По форме, приведенной в Приложении № </w:t>
            </w: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6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к настоящему Административному регламенту</w:t>
            </w:r>
          </w:p>
        </w:tc>
      </w:tr>
      <w:tr w:rsidR="00B450C8" w14:paraId="6CE967C1" w14:textId="77777777" w:rsidTr="00B450C8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AC0B" w14:textId="77777777" w:rsidR="00B450C8" w:rsidRDefault="00B450C8" w:rsidP="00B450C8">
            <w:pPr>
              <w:pStyle w:val="af7"/>
              <w:numPr>
                <w:ilvl w:val="0"/>
                <w:numId w:val="12"/>
              </w:numPr>
              <w:suppressAutoHyphens w:val="0"/>
              <w:ind w:right="-536" w:hanging="639"/>
              <w:rPr>
                <w:rFonts w:ascii="PT Astra Serif" w:eastAsiaTheme="minorHAnsi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F05F" w14:textId="4CDC0A09" w:rsidR="00B450C8" w:rsidRDefault="00B450C8" w:rsidP="00B450C8">
            <w:pPr>
              <w:spacing w:after="160" w:line="276" w:lineRule="auto"/>
              <w:contextualSpacing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А-Б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4B07" w14:textId="77777777" w:rsidR="00B450C8" w:rsidRDefault="00B450C8" w:rsidP="00B450C8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АКТ</w:t>
            </w:r>
          </w:p>
          <w:p w14:paraId="17B44634" w14:textId="5DD12561" w:rsidR="00B450C8" w:rsidRDefault="00B450C8" w:rsidP="00B450C8">
            <w:pPr>
              <w:tabs>
                <w:tab w:val="left" w:pos="553"/>
                <w:tab w:val="center" w:pos="1805"/>
              </w:tabs>
              <w:rPr>
                <w:rFonts w:ascii="PT Astra Serif" w:hAnsi="PT Astra Serif" w:cs="Arial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освидетельствования проведения основных работ по строительству объекта индивидуального жилищного строительства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FC9F" w14:textId="4FC46393" w:rsidR="00B450C8" w:rsidRDefault="00B450C8" w:rsidP="00B450C8">
            <w:pPr>
              <w:spacing w:after="200"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По форме, приведенной в Приложении № </w:t>
            </w: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7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к настоящему Административному регламенту</w:t>
            </w:r>
          </w:p>
        </w:tc>
      </w:tr>
    </w:tbl>
    <w:p w14:paraId="353CA601" w14:textId="77777777" w:rsidR="00A553DE" w:rsidRDefault="00A553DE">
      <w:pPr>
        <w:suppressAutoHyphens w:val="0"/>
        <w:rPr>
          <w:rFonts w:ascii="PT Astra Serif" w:hAnsi="PT Astra Serif"/>
          <w:sz w:val="28"/>
          <w:szCs w:val="28"/>
        </w:rPr>
        <w:sectPr w:rsidR="00A553DE">
          <w:pgSz w:w="16838" w:h="11906" w:orient="landscape"/>
          <w:pgMar w:top="1701" w:right="919" w:bottom="958" w:left="1253" w:header="709" w:footer="709" w:gutter="0"/>
          <w:cols w:space="720"/>
        </w:sectPr>
      </w:pPr>
    </w:p>
    <w:p w14:paraId="2CD1AA3B" w14:textId="77777777" w:rsidR="00A553DE" w:rsidRDefault="00EE1BC9">
      <w:pPr>
        <w:pStyle w:val="19"/>
        <w:spacing w:line="240" w:lineRule="auto"/>
        <w:ind w:left="3686"/>
        <w:rPr>
          <w:rFonts w:ascii="PT Astra Serif" w:hAnsi="PT Astra Serif"/>
        </w:rPr>
      </w:pPr>
      <w:r>
        <w:rPr>
          <w:rFonts w:ascii="PT Astra Serif" w:hAnsi="PT Astra Serif" w:cs="Times New Roman"/>
        </w:rPr>
        <w:lastRenderedPageBreak/>
        <w:t>Приложение 6</w:t>
      </w:r>
    </w:p>
    <w:p w14:paraId="2F04A23D" w14:textId="77777777" w:rsidR="00A553DE" w:rsidRDefault="00EE1BC9">
      <w:pPr>
        <w:pStyle w:val="19"/>
        <w:spacing w:line="240" w:lineRule="auto"/>
        <w:ind w:left="3686"/>
        <w:rPr>
          <w:rFonts w:ascii="PT Astra Serif" w:hAnsi="PT Astra Serif"/>
        </w:rPr>
      </w:pPr>
      <w:r>
        <w:rPr>
          <w:rFonts w:ascii="PT Astra Serif" w:hAnsi="PT Astra Serif"/>
        </w:rPr>
        <w:t xml:space="preserve">к административному регламенту </w:t>
      </w:r>
    </w:p>
    <w:p w14:paraId="2BC86547" w14:textId="77777777" w:rsidR="00A553DE" w:rsidRDefault="00A553DE">
      <w:pPr>
        <w:pStyle w:val="19"/>
        <w:spacing w:line="240" w:lineRule="auto"/>
        <w:ind w:left="3686"/>
        <w:rPr>
          <w:rFonts w:ascii="PT Astra Serif" w:hAnsi="PT Astra Serif"/>
          <w:sz w:val="26"/>
          <w:szCs w:val="26"/>
        </w:rPr>
      </w:pPr>
    </w:p>
    <w:p w14:paraId="3F77BCC8" w14:textId="77777777" w:rsidR="00A553DE" w:rsidRDefault="00EE1BC9">
      <w:pPr>
        <w:ind w:left="3261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 w:cs="Arial"/>
          <w:sz w:val="26"/>
          <w:szCs w:val="26"/>
        </w:rPr>
        <w:t>Главе администрации муниципального образования ______________________________________________</w:t>
      </w:r>
    </w:p>
    <w:p w14:paraId="0034ED8B" w14:textId="77777777" w:rsidR="00A553DE" w:rsidRDefault="00EE1BC9">
      <w:pPr>
        <w:ind w:left="3261"/>
        <w:rPr>
          <w:rFonts w:ascii="PT Astra Serif" w:hAnsi="PT Astra Serif"/>
        </w:rPr>
      </w:pPr>
      <w:r>
        <w:rPr>
          <w:rFonts w:ascii="PT Astra Serif" w:hAnsi="PT Astra Serif" w:cs="Arial"/>
          <w:sz w:val="26"/>
          <w:szCs w:val="26"/>
        </w:rPr>
        <w:t>Заявитель _____________________________________</w:t>
      </w:r>
    </w:p>
    <w:p w14:paraId="4244914C" w14:textId="77777777" w:rsidR="00A553DE" w:rsidRDefault="00EE1BC9">
      <w:pPr>
        <w:ind w:left="3261"/>
        <w:jc w:val="center"/>
        <w:rPr>
          <w:rFonts w:ascii="PT Astra Serif" w:hAnsi="PT Astra Serif"/>
        </w:rPr>
      </w:pPr>
      <w:r>
        <w:rPr>
          <w:rFonts w:ascii="PT Astra Serif" w:hAnsi="PT Astra Serif" w:cs="Arial"/>
          <w:sz w:val="16"/>
          <w:szCs w:val="16"/>
        </w:rPr>
        <w:t>(</w:t>
      </w:r>
      <w:r>
        <w:rPr>
          <w:rFonts w:ascii="PT Astra Serif" w:hAnsi="PT Astra Serif" w:cs="Arial"/>
          <w:color w:val="000000"/>
          <w:sz w:val="16"/>
          <w:szCs w:val="16"/>
        </w:rPr>
        <w:t>ФИО заявителя</w:t>
      </w:r>
      <w:r>
        <w:rPr>
          <w:rFonts w:ascii="PT Astra Serif" w:hAnsi="PT Astra Serif" w:cs="Arial"/>
          <w:color w:val="000000"/>
          <w:sz w:val="16"/>
          <w:szCs w:val="16"/>
          <w:lang w:eastAsia="ar-SA"/>
        </w:rPr>
        <w:t xml:space="preserve"> или его представителя)</w:t>
      </w:r>
    </w:p>
    <w:p w14:paraId="65E62B7C" w14:textId="77777777" w:rsidR="00A553DE" w:rsidRDefault="00EE1BC9">
      <w:pPr>
        <w:ind w:left="3261"/>
        <w:jc w:val="center"/>
        <w:rPr>
          <w:rFonts w:ascii="PT Astra Serif" w:hAnsi="PT Astra Serif"/>
        </w:rPr>
      </w:pPr>
      <w:r>
        <w:rPr>
          <w:rFonts w:ascii="PT Astra Serif" w:hAnsi="PT Astra Serif" w:cs="Arial"/>
          <w:color w:val="000000"/>
          <w:sz w:val="16"/>
          <w:szCs w:val="16"/>
          <w:lang w:eastAsia="ar-SA"/>
        </w:rPr>
        <w:t>____________________________________________________________________________</w:t>
      </w:r>
    </w:p>
    <w:p w14:paraId="4C735953" w14:textId="77777777" w:rsidR="00A553DE" w:rsidRDefault="00EE1BC9">
      <w:pPr>
        <w:ind w:left="3261"/>
        <w:jc w:val="center"/>
        <w:rPr>
          <w:rFonts w:ascii="PT Astra Serif" w:hAnsi="PT Astra Serif"/>
        </w:rPr>
      </w:pPr>
      <w:r>
        <w:rPr>
          <w:rFonts w:ascii="PT Astra Serif" w:hAnsi="PT Astra Serif" w:cs="Arial"/>
          <w:sz w:val="16"/>
          <w:szCs w:val="16"/>
        </w:rPr>
        <w:t>(почтовый адрес, телефон)</w:t>
      </w:r>
    </w:p>
    <w:p w14:paraId="7CC23F4C" w14:textId="77777777" w:rsidR="00A553DE" w:rsidRDefault="00EE1BC9">
      <w:pPr>
        <w:ind w:left="3261"/>
        <w:jc w:val="center"/>
        <w:rPr>
          <w:rFonts w:ascii="PT Astra Serif" w:hAnsi="PT Astra Serif"/>
        </w:rPr>
      </w:pPr>
      <w:r>
        <w:rPr>
          <w:rFonts w:ascii="PT Astra Serif" w:hAnsi="PT Astra Serif" w:cs="Arial"/>
          <w:sz w:val="16"/>
          <w:szCs w:val="16"/>
        </w:rPr>
        <w:t>___________________________________________________________________________</w:t>
      </w:r>
    </w:p>
    <w:p w14:paraId="7DFB090F" w14:textId="77777777" w:rsidR="00A553DE" w:rsidRDefault="00EE1BC9">
      <w:pPr>
        <w:ind w:left="3261"/>
        <w:jc w:val="center"/>
        <w:rPr>
          <w:rFonts w:ascii="PT Astra Serif" w:hAnsi="PT Astra Serif"/>
        </w:rPr>
      </w:pPr>
      <w:r>
        <w:rPr>
          <w:rFonts w:ascii="PT Astra Serif" w:hAnsi="PT Astra Serif" w:cs="Arial"/>
          <w:sz w:val="16"/>
          <w:szCs w:val="16"/>
        </w:rPr>
        <w:t xml:space="preserve">(серия, номер, дата сертификата на материнский капитал) </w:t>
      </w:r>
    </w:p>
    <w:p w14:paraId="32115C84" w14:textId="77777777" w:rsidR="00A553DE" w:rsidRDefault="00A553DE">
      <w:pPr>
        <w:ind w:left="3261"/>
        <w:jc w:val="center"/>
        <w:rPr>
          <w:rFonts w:ascii="PT Astra Serif" w:hAnsi="PT Astra Serif" w:cs="Arial"/>
          <w:sz w:val="26"/>
          <w:szCs w:val="26"/>
        </w:rPr>
      </w:pPr>
    </w:p>
    <w:p w14:paraId="6326CF5D" w14:textId="77777777" w:rsidR="00A553DE" w:rsidRDefault="00EE1BC9">
      <w:pPr>
        <w:jc w:val="center"/>
        <w:rPr>
          <w:rFonts w:ascii="PT Astra Serif" w:hAnsi="PT Astra Serif" w:cstheme="minorBidi"/>
          <w:sz w:val="22"/>
          <w:szCs w:val="22"/>
        </w:rPr>
      </w:pPr>
      <w:r>
        <w:rPr>
          <w:rFonts w:ascii="PT Astra Serif" w:hAnsi="PT Astra Serif" w:cs="Arial"/>
          <w:sz w:val="26"/>
          <w:szCs w:val="26"/>
        </w:rPr>
        <w:t>ЗАЯВЛЕНИЕ</w:t>
      </w:r>
    </w:p>
    <w:p w14:paraId="496FE16A" w14:textId="77777777" w:rsidR="00A553DE" w:rsidRDefault="00EE1BC9">
      <w:pPr>
        <w:jc w:val="center"/>
        <w:rPr>
          <w:rFonts w:ascii="PT Astra Serif" w:hAnsi="PT Astra Serif"/>
        </w:rPr>
      </w:pPr>
      <w:r>
        <w:rPr>
          <w:rFonts w:ascii="PT Astra Serif" w:hAnsi="PT Astra Serif" w:cs="Arial"/>
          <w:sz w:val="26"/>
          <w:szCs w:val="26"/>
          <w:lang w:eastAsia="ar-SA"/>
        </w:rPr>
        <w:t xml:space="preserve">о выдаче </w:t>
      </w:r>
      <w:r>
        <w:rPr>
          <w:rFonts w:ascii="PT Astra Serif" w:hAnsi="PT Astra Serif" w:cs="Arial"/>
          <w:color w:val="000000"/>
          <w:sz w:val="26"/>
          <w:szCs w:val="26"/>
          <w:lang w:eastAsia="ar-SA"/>
        </w:rPr>
        <w:t>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</w:p>
    <w:p w14:paraId="5AE4AA11" w14:textId="77777777" w:rsidR="00A553DE" w:rsidRDefault="00A553DE">
      <w:pPr>
        <w:pStyle w:val="ConsPlusNormal0"/>
        <w:ind w:firstLine="0"/>
        <w:rPr>
          <w:rFonts w:ascii="PT Astra Serif" w:hAnsi="PT Astra Serif"/>
          <w:sz w:val="26"/>
          <w:szCs w:val="26"/>
        </w:rPr>
      </w:pPr>
    </w:p>
    <w:p w14:paraId="4E6A035D" w14:textId="77777777" w:rsidR="00B450C8" w:rsidRDefault="00B450C8" w:rsidP="00B450C8">
      <w:pPr>
        <w:keepNext/>
        <w:widowControl w:val="0"/>
        <w:spacing w:line="360" w:lineRule="exact"/>
      </w:pPr>
      <w:r>
        <w:t>ФИО заявителя_______________________________________________________________________</w:t>
      </w:r>
    </w:p>
    <w:p w14:paraId="540FF4EE" w14:textId="77777777" w:rsidR="00B450C8" w:rsidRDefault="00B450C8" w:rsidP="00B450C8">
      <w:pPr>
        <w:keepNext/>
        <w:widowControl w:val="0"/>
        <w:spacing w:line="360" w:lineRule="exact"/>
      </w:pPr>
      <w:r>
        <w:t>ФИО лица, уполномоченного на подачу заявления_________________________________________</w:t>
      </w:r>
    </w:p>
    <w:p w14:paraId="033428C1" w14:textId="77777777" w:rsidR="00B450C8" w:rsidRDefault="00B450C8" w:rsidP="00B450C8">
      <w:pPr>
        <w:keepNext/>
        <w:rPr>
          <w:rFonts w:ascii="PT Astra Serif" w:hAnsi="PT Astra Serif"/>
        </w:rPr>
      </w:pPr>
    </w:p>
    <w:p w14:paraId="030C22DF" w14:textId="77777777" w:rsidR="00B450C8" w:rsidRDefault="00B450C8" w:rsidP="00B450C8">
      <w:pPr>
        <w:keepNext/>
        <w:rPr>
          <w:rFonts w:ascii="PT Astra Serif" w:hAnsi="PT Astra Serif"/>
        </w:rPr>
      </w:pPr>
      <w:r>
        <w:rPr>
          <w:rFonts w:ascii="PT Astra Serif" w:hAnsi="PT Astra Serif"/>
        </w:rPr>
        <w:t xml:space="preserve">Паспортные данные:  </w:t>
      </w:r>
    </w:p>
    <w:p w14:paraId="03A285AE" w14:textId="73DFE32F" w:rsidR="00B450C8" w:rsidRDefault="00B450C8" w:rsidP="00B450C8">
      <w:pPr>
        <w:keepNext/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</w:rPr>
        <w:t>серия и номер документа</w:t>
      </w:r>
      <w:proofErr w:type="gramStart"/>
      <w:r>
        <w:rPr>
          <w:rFonts w:ascii="PT Astra Serif" w:hAnsi="PT Astra Serif"/>
        </w:rPr>
        <w:t>: ;</w:t>
      </w:r>
      <w:proofErr w:type="gramEnd"/>
      <w:r>
        <w:rPr>
          <w:rFonts w:ascii="PT Astra Serif" w:hAnsi="PT Astra Serif"/>
        </w:rPr>
        <w:t xml:space="preserve"> </w:t>
      </w:r>
    </w:p>
    <w:p w14:paraId="0CEF2553" w14:textId="77777777" w:rsidR="00B450C8" w:rsidRDefault="00B450C8" w:rsidP="00B450C8">
      <w:pPr>
        <w:keepNext/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</w:rPr>
        <w:t>дата выдачи документа: _</w:t>
      </w:r>
      <w:proofErr w:type="gramStart"/>
      <w:r>
        <w:rPr>
          <w:rFonts w:ascii="PT Astra Serif" w:hAnsi="PT Astra Serif"/>
        </w:rPr>
        <w:t>_._</w:t>
      </w:r>
      <w:proofErr w:type="gramEnd"/>
      <w:r>
        <w:rPr>
          <w:rFonts w:ascii="PT Astra Serif" w:hAnsi="PT Astra Serif"/>
        </w:rPr>
        <w:t xml:space="preserve">_________.____ г.; </w:t>
      </w:r>
    </w:p>
    <w:p w14:paraId="4D778714" w14:textId="0B596707" w:rsidR="00B450C8" w:rsidRDefault="00B450C8" w:rsidP="00B450C8">
      <w:pPr>
        <w:keepNext/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</w:rPr>
        <w:t>кем выдан</w:t>
      </w:r>
      <w:proofErr w:type="gramStart"/>
      <w:r>
        <w:rPr>
          <w:rFonts w:ascii="PT Astra Serif" w:hAnsi="PT Astra Serif"/>
        </w:rPr>
        <w:t>: ;</w:t>
      </w:r>
      <w:proofErr w:type="gramEnd"/>
      <w:r>
        <w:rPr>
          <w:rFonts w:ascii="PT Astra Serif" w:hAnsi="PT Astra Serif"/>
        </w:rPr>
        <w:t xml:space="preserve"> </w:t>
      </w:r>
    </w:p>
    <w:p w14:paraId="7D85F78C" w14:textId="3B9E3DF0" w:rsidR="00B450C8" w:rsidRDefault="00B450C8" w:rsidP="00B450C8">
      <w:pPr>
        <w:keepNext/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</w:rPr>
        <w:t>личный номер (при его наличии)</w:t>
      </w:r>
      <w:proofErr w:type="gramStart"/>
      <w:r>
        <w:rPr>
          <w:rFonts w:ascii="PT Astra Serif" w:hAnsi="PT Astra Serif"/>
        </w:rPr>
        <w:t>: ;</w:t>
      </w:r>
      <w:proofErr w:type="gramEnd"/>
      <w:r>
        <w:rPr>
          <w:rFonts w:ascii="PT Astra Serif" w:hAnsi="PT Astra Serif"/>
        </w:rPr>
        <w:t xml:space="preserve"> </w:t>
      </w:r>
    </w:p>
    <w:p w14:paraId="17769FF6" w14:textId="77777777" w:rsidR="00B450C8" w:rsidRDefault="00B450C8" w:rsidP="00B450C8">
      <w:pPr>
        <w:widowControl w:val="0"/>
        <w:jc w:val="both"/>
        <w:rPr>
          <w:rFonts w:ascii="PT Astra Serif" w:hAnsi="PT Astra Serif"/>
        </w:rPr>
      </w:pPr>
    </w:p>
    <w:p w14:paraId="3CE35BA3" w14:textId="77777777" w:rsidR="00B450C8" w:rsidRDefault="00B450C8" w:rsidP="00B450C8">
      <w:pPr>
        <w:jc w:val="both"/>
      </w:pPr>
    </w:p>
    <w:p w14:paraId="793F49B0" w14:textId="77777777" w:rsidR="00B450C8" w:rsidRDefault="00B450C8" w:rsidP="00B450C8">
      <w:pPr>
        <w:jc w:val="both"/>
      </w:pPr>
      <w:r>
        <w:rPr>
          <w:rStyle w:val="1a"/>
        </w:rPr>
        <w:t>Прошу выдать акт освидетельствования по строительству/реконструкции объекта индивидуального жилищного строительства/реконструкции дома блокированной застройки _____;</w:t>
      </w:r>
    </w:p>
    <w:p w14:paraId="0BFADE1A" w14:textId="77777777" w:rsidR="00B450C8" w:rsidRDefault="00B450C8" w:rsidP="00B450C8">
      <w:pPr>
        <w:ind w:firstLine="708"/>
        <w:jc w:val="center"/>
        <w:rPr>
          <w:sz w:val="18"/>
        </w:rPr>
      </w:pPr>
      <w:r>
        <w:rPr>
          <w:rStyle w:val="1a"/>
          <w:sz w:val="18"/>
        </w:rPr>
        <w:t>(кадастровый номер объекта (при наличии), наименование, адрес объекта капитального строительства)</w:t>
      </w:r>
    </w:p>
    <w:p w14:paraId="322733FC" w14:textId="77777777" w:rsidR="00B450C8" w:rsidRDefault="00B450C8" w:rsidP="00B450C8">
      <w:pPr>
        <w:ind w:firstLine="708"/>
        <w:jc w:val="center"/>
      </w:pPr>
    </w:p>
    <w:p w14:paraId="2502084A" w14:textId="77777777" w:rsidR="00B450C8" w:rsidRDefault="00B450C8" w:rsidP="00B450C8">
      <w:r>
        <w:rPr>
          <w:rStyle w:val="1a"/>
        </w:rPr>
        <w:t>Кадастровый номер земельного участка__________________________________________________</w:t>
      </w:r>
    </w:p>
    <w:p w14:paraId="5A04CC22" w14:textId="77777777" w:rsidR="00B450C8" w:rsidRDefault="00B450C8" w:rsidP="00B450C8">
      <w:r>
        <w:rPr>
          <w:rStyle w:val="1a"/>
        </w:rPr>
        <w:t>Адрес земельного участка______________________________________________________________</w:t>
      </w:r>
      <w:r>
        <w:rPr>
          <w:rStyle w:val="1a"/>
        </w:rPr>
        <w:tab/>
      </w:r>
    </w:p>
    <w:p w14:paraId="0518189C" w14:textId="77777777" w:rsidR="00B450C8" w:rsidRDefault="00B450C8" w:rsidP="00B450C8"/>
    <w:p w14:paraId="0874CD80" w14:textId="77777777" w:rsidR="00B450C8" w:rsidRDefault="00B450C8" w:rsidP="00B450C8">
      <w:pPr>
        <w:jc w:val="both"/>
      </w:pPr>
      <w:r>
        <w:rPr>
          <w:rStyle w:val="1a"/>
        </w:rPr>
        <w:t>Сведения о проведенных работах:</w:t>
      </w:r>
    </w:p>
    <w:p w14:paraId="03FC5D27" w14:textId="77777777" w:rsidR="00B450C8" w:rsidRDefault="00B450C8" w:rsidP="00B450C8">
      <w:pPr>
        <w:jc w:val="both"/>
      </w:pPr>
      <w:r>
        <w:rPr>
          <w:rStyle w:val="1a"/>
        </w:rPr>
        <w:t>монтаж фундамента___________________________________________________________________</w:t>
      </w:r>
    </w:p>
    <w:p w14:paraId="038E56BF" w14:textId="77777777" w:rsidR="00B450C8" w:rsidRDefault="00B450C8" w:rsidP="00B450C8">
      <w:pPr>
        <w:jc w:val="center"/>
        <w:rPr>
          <w:sz w:val="18"/>
        </w:rPr>
      </w:pPr>
      <w:r>
        <w:rPr>
          <w:rStyle w:val="1a"/>
          <w:sz w:val="18"/>
        </w:rPr>
        <w:t xml:space="preserve">(наименование конструкций, материалов) </w:t>
      </w:r>
    </w:p>
    <w:p w14:paraId="06A28BFF" w14:textId="77777777" w:rsidR="00B450C8" w:rsidRDefault="00B450C8" w:rsidP="00B450C8">
      <w:pPr>
        <w:jc w:val="both"/>
      </w:pPr>
      <w:r>
        <w:rPr>
          <w:rStyle w:val="1a"/>
        </w:rPr>
        <w:t>возведение стен</w:t>
      </w:r>
      <w:r>
        <w:rPr>
          <w:rStyle w:val="1a"/>
        </w:rPr>
        <w:tab/>
        <w:t>__________________________________________________________________</w:t>
      </w:r>
    </w:p>
    <w:p w14:paraId="24E1685D" w14:textId="77777777" w:rsidR="00B450C8" w:rsidRDefault="00B450C8" w:rsidP="00B450C8">
      <w:pPr>
        <w:jc w:val="center"/>
        <w:rPr>
          <w:sz w:val="18"/>
        </w:rPr>
      </w:pPr>
      <w:r>
        <w:rPr>
          <w:rStyle w:val="1a"/>
          <w:sz w:val="18"/>
        </w:rPr>
        <w:t xml:space="preserve">(наименование конструкций, материалов) </w:t>
      </w:r>
    </w:p>
    <w:p w14:paraId="766D907F" w14:textId="77777777" w:rsidR="00B450C8" w:rsidRDefault="00B450C8" w:rsidP="00B450C8">
      <w:pPr>
        <w:jc w:val="both"/>
      </w:pPr>
      <w:r>
        <w:rPr>
          <w:rStyle w:val="1a"/>
        </w:rPr>
        <w:t>возведение кровли ____________________________________________________________________</w:t>
      </w:r>
    </w:p>
    <w:p w14:paraId="644D5ABC" w14:textId="77777777" w:rsidR="00B450C8" w:rsidRDefault="00B450C8" w:rsidP="00B450C8">
      <w:pPr>
        <w:jc w:val="center"/>
        <w:rPr>
          <w:sz w:val="18"/>
        </w:rPr>
      </w:pPr>
      <w:r>
        <w:rPr>
          <w:rStyle w:val="1a"/>
          <w:sz w:val="18"/>
        </w:rPr>
        <w:t xml:space="preserve">(наименование конструкций, материалов) </w:t>
      </w:r>
    </w:p>
    <w:p w14:paraId="069ECF38" w14:textId="77777777" w:rsidR="00B450C8" w:rsidRDefault="00B450C8" w:rsidP="00B450C8">
      <w:pPr>
        <w:jc w:val="both"/>
      </w:pPr>
      <w:r>
        <w:rPr>
          <w:rStyle w:val="1a"/>
        </w:rPr>
        <w:t>изменение конфигурации кровли ________________________________________________________</w:t>
      </w:r>
    </w:p>
    <w:p w14:paraId="1580408F" w14:textId="77777777" w:rsidR="00B450C8" w:rsidRDefault="00B450C8" w:rsidP="00B450C8">
      <w:pPr>
        <w:jc w:val="center"/>
        <w:rPr>
          <w:sz w:val="18"/>
        </w:rPr>
      </w:pPr>
      <w:r>
        <w:rPr>
          <w:rStyle w:val="1a"/>
          <w:sz w:val="18"/>
        </w:rPr>
        <w:t>(наименование конструкций, материалов)</w:t>
      </w:r>
    </w:p>
    <w:p w14:paraId="74395DAD" w14:textId="77777777" w:rsidR="00B450C8" w:rsidRDefault="00B450C8" w:rsidP="00B450C8">
      <w:pPr>
        <w:jc w:val="both"/>
      </w:pPr>
      <w:r>
        <w:rPr>
          <w:rStyle w:val="1a"/>
        </w:rPr>
        <w:t>замена и (или) восстановление несущих строительных конструкций___________________________</w:t>
      </w:r>
    </w:p>
    <w:p w14:paraId="57CBAABC" w14:textId="77777777" w:rsidR="00B450C8" w:rsidRDefault="00B450C8" w:rsidP="00B450C8">
      <w:pPr>
        <w:jc w:val="center"/>
        <w:rPr>
          <w:sz w:val="18"/>
        </w:rPr>
      </w:pPr>
      <w:r>
        <w:rPr>
          <w:rStyle w:val="1a"/>
          <w:sz w:val="18"/>
        </w:rPr>
        <w:t>(наименование конструкций, материалов)</w:t>
      </w:r>
    </w:p>
    <w:p w14:paraId="3B61D5EC" w14:textId="77777777" w:rsidR="00B450C8" w:rsidRDefault="00B450C8" w:rsidP="00B450C8">
      <w:pPr>
        <w:ind w:firstLine="709"/>
        <w:jc w:val="both"/>
      </w:pPr>
    </w:p>
    <w:p w14:paraId="3358A098" w14:textId="77777777" w:rsidR="00B450C8" w:rsidRDefault="00B450C8" w:rsidP="00B450C8">
      <w:pPr>
        <w:jc w:val="both"/>
      </w:pPr>
      <w:r>
        <w:rPr>
          <w:rStyle w:val="1a"/>
        </w:rPr>
        <w:t>В результате проведенных работ по реконструкции объекта капитального строительства общая площадь жилого помещения (жилых помещений)  увеличивается на________ кв. м. и составляет________ кв. м.</w:t>
      </w:r>
    </w:p>
    <w:p w14:paraId="6A15A33C" w14:textId="77777777" w:rsidR="00B450C8" w:rsidRDefault="00B450C8" w:rsidP="00B450C8">
      <w:pPr>
        <w:jc w:val="both"/>
      </w:pPr>
    </w:p>
    <w:p w14:paraId="5B242197" w14:textId="77777777" w:rsidR="00B450C8" w:rsidRDefault="00B450C8" w:rsidP="00B450C8">
      <w:pPr>
        <w:jc w:val="both"/>
      </w:pPr>
      <w:r>
        <w:rPr>
          <w:rStyle w:val="1a"/>
        </w:rPr>
        <w:t>Строительство/реконструкция объекта индивидуального жилищного строительства производилась на основании уведомления о соответствии указанных в уведомлении о планируемом строительстве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участке/ разрешении на строительство ____________________________________________</w:t>
      </w:r>
    </w:p>
    <w:p w14:paraId="1429942C" w14:textId="77777777" w:rsidR="00B450C8" w:rsidRDefault="00B450C8" w:rsidP="00B450C8">
      <w:pPr>
        <w:jc w:val="both"/>
      </w:pPr>
      <w:r>
        <w:lastRenderedPageBreak/>
        <w:t xml:space="preserve">                                                                  </w:t>
      </w:r>
      <w:r>
        <w:rPr>
          <w:rStyle w:val="1a"/>
          <w:sz w:val="18"/>
        </w:rPr>
        <w:t>(номер, дата документа, наименование органа выдавшего документ)</w:t>
      </w:r>
    </w:p>
    <w:p w14:paraId="1A260832" w14:textId="77777777" w:rsidR="00B450C8" w:rsidRDefault="00B450C8" w:rsidP="00B450C8">
      <w:pPr>
        <w:jc w:val="both"/>
      </w:pPr>
      <w:r>
        <w:rPr>
          <w:rStyle w:val="1a"/>
        </w:rPr>
        <w:t xml:space="preserve">Даты: начала работ «__»______ 20__ г. </w:t>
      </w:r>
    </w:p>
    <w:p w14:paraId="40152015" w14:textId="77777777" w:rsidR="00B450C8" w:rsidRDefault="00B450C8" w:rsidP="00B450C8">
      <w:pPr>
        <w:jc w:val="both"/>
      </w:pPr>
      <w:r>
        <w:rPr>
          <w:rStyle w:val="1a"/>
        </w:rPr>
        <w:t>окончания работ «__»_________20______ г.</w:t>
      </w:r>
    </w:p>
    <w:p w14:paraId="057CAF22" w14:textId="77777777" w:rsidR="00B450C8" w:rsidRDefault="00B450C8" w:rsidP="00B450C8">
      <w:pPr>
        <w:widowControl w:val="0"/>
        <w:jc w:val="both"/>
      </w:pPr>
    </w:p>
    <w:p w14:paraId="1B57553D" w14:textId="77777777" w:rsidR="00B450C8" w:rsidRDefault="00B450C8" w:rsidP="00B450C8">
      <w:pPr>
        <w:widowControl w:val="0"/>
        <w:jc w:val="both"/>
      </w:pPr>
    </w:p>
    <w:p w14:paraId="006DCD3F" w14:textId="77777777" w:rsidR="00B450C8" w:rsidRDefault="00B450C8" w:rsidP="00B450C8">
      <w:pPr>
        <w:widowControl w:val="0"/>
        <w:jc w:val="both"/>
      </w:pPr>
      <w:r>
        <w:rPr>
          <w:rStyle w:val="1a"/>
          <w:rFonts w:ascii="PT Astra Serif" w:hAnsi="PT Astra Serif"/>
        </w:rPr>
        <w:t>Результат предоставления услуги прошу направить________________________________________;</w:t>
      </w:r>
    </w:p>
    <w:p w14:paraId="0F679353" w14:textId="77777777" w:rsidR="00B450C8" w:rsidRDefault="00B450C8" w:rsidP="00B450C8">
      <w:pPr>
        <w:keepNext/>
        <w:widowControl w:val="0"/>
        <w:rPr>
          <w:rFonts w:ascii="PT Astra Serif" w:hAnsi="PT Astra Serif"/>
        </w:rPr>
      </w:pPr>
    </w:p>
    <w:p w14:paraId="138B9BCA" w14:textId="77777777" w:rsidR="00B450C8" w:rsidRDefault="00B450C8" w:rsidP="00B450C8">
      <w:pPr>
        <w:keepNext/>
        <w:widowControl w:val="0"/>
        <w:rPr>
          <w:rFonts w:ascii="PT Astra Serif" w:hAnsi="PT Astra Serif"/>
        </w:rPr>
      </w:pPr>
    </w:p>
    <w:p w14:paraId="6DE4620B" w14:textId="77777777" w:rsidR="00B450C8" w:rsidRDefault="00B450C8" w:rsidP="00B450C8">
      <w:pPr>
        <w:keepNext/>
        <w:widowControl w:val="0"/>
        <w:rPr>
          <w:rFonts w:ascii="PT Astra Serif" w:hAnsi="PT Astra Serif"/>
        </w:rPr>
      </w:pPr>
      <w:r>
        <w:rPr>
          <w:rFonts w:ascii="PT Astra Serif" w:hAnsi="PT Astra Serif"/>
        </w:rPr>
        <w:t xml:space="preserve">Подпись и дата подачи заявления:  </w:t>
      </w:r>
    </w:p>
    <w:p w14:paraId="6D923764" w14:textId="6108255A" w:rsidR="00B450C8" w:rsidRDefault="00B450C8" w:rsidP="00B450C8">
      <w:pPr>
        <w:keepNext/>
        <w:widowControl w:val="0"/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</w:rPr>
        <w:t>подпись заявителя</w:t>
      </w:r>
      <w:proofErr w:type="gramStart"/>
      <w:r>
        <w:rPr>
          <w:rFonts w:ascii="PT Astra Serif" w:hAnsi="PT Astra Serif"/>
        </w:rPr>
        <w:t>: ;</w:t>
      </w:r>
      <w:proofErr w:type="gramEnd"/>
      <w:r>
        <w:rPr>
          <w:rFonts w:ascii="PT Astra Serif" w:hAnsi="PT Astra Serif"/>
        </w:rPr>
        <w:t xml:space="preserve"> </w:t>
      </w:r>
    </w:p>
    <w:p w14:paraId="1D63F56F" w14:textId="77777777" w:rsidR="00B450C8" w:rsidRDefault="00B450C8" w:rsidP="00B450C8">
      <w:pPr>
        <w:keepNext/>
        <w:widowControl w:val="0"/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</w:rPr>
        <w:t>дата подписания: _</w:t>
      </w:r>
      <w:proofErr w:type="gramStart"/>
      <w:r>
        <w:rPr>
          <w:rFonts w:ascii="PT Astra Serif" w:hAnsi="PT Astra Serif"/>
        </w:rPr>
        <w:t>_._</w:t>
      </w:r>
      <w:proofErr w:type="gramEnd"/>
      <w:r>
        <w:rPr>
          <w:rFonts w:ascii="PT Astra Serif" w:hAnsi="PT Astra Serif"/>
        </w:rPr>
        <w:t xml:space="preserve">_________.____ г.; </w:t>
      </w:r>
    </w:p>
    <w:p w14:paraId="1ECB71C7" w14:textId="29F8E6C5" w:rsidR="00B450C8" w:rsidRDefault="00B450C8" w:rsidP="00B450C8">
      <w:pPr>
        <w:keepNext/>
        <w:widowControl w:val="0"/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</w:rPr>
        <w:t>печать (при наличии)</w:t>
      </w:r>
      <w:proofErr w:type="gramStart"/>
      <w:r>
        <w:rPr>
          <w:rFonts w:ascii="PT Astra Serif" w:hAnsi="PT Astra Serif"/>
        </w:rPr>
        <w:t>: ;</w:t>
      </w:r>
      <w:proofErr w:type="gramEnd"/>
      <w:r>
        <w:rPr>
          <w:rFonts w:ascii="PT Astra Serif" w:hAnsi="PT Astra Serif"/>
        </w:rPr>
        <w:t xml:space="preserve"> </w:t>
      </w:r>
    </w:p>
    <w:p w14:paraId="7DD89995" w14:textId="77777777" w:rsidR="00B450C8" w:rsidRDefault="00B450C8" w:rsidP="00B450C8">
      <w:pPr>
        <w:widowControl w:val="0"/>
        <w:jc w:val="both"/>
        <w:rPr>
          <w:rFonts w:ascii="PT Astra Serif" w:hAnsi="PT Astra Serif"/>
        </w:rPr>
      </w:pPr>
    </w:p>
    <w:p w14:paraId="7988F577" w14:textId="77777777" w:rsidR="00B450C8" w:rsidRDefault="00B450C8" w:rsidP="00B450C8">
      <w:pPr>
        <w:widowControl w:val="0"/>
        <w:jc w:val="both"/>
        <w:rPr>
          <w:rFonts w:ascii="PT Astra Serif" w:hAnsi="PT Astra Serif"/>
        </w:rPr>
      </w:pPr>
    </w:p>
    <w:p w14:paraId="163DDEAE" w14:textId="77777777" w:rsidR="00B450C8" w:rsidRDefault="00B450C8" w:rsidP="00B450C8">
      <w:pPr>
        <w:widowControl w:val="0"/>
        <w:jc w:val="both"/>
        <w:rPr>
          <w:rFonts w:ascii="PT Astra Serif" w:hAnsi="PT Astra Serif"/>
        </w:rPr>
      </w:pPr>
    </w:p>
    <w:p w14:paraId="5E9463D8" w14:textId="77777777" w:rsidR="00B450C8" w:rsidRDefault="00B450C8" w:rsidP="00B450C8">
      <w:pPr>
        <w:widowControl w:val="0"/>
        <w:jc w:val="both"/>
        <w:rPr>
          <w:rFonts w:ascii="PT Astra Serif" w:hAnsi="PT Astra Serif"/>
        </w:rPr>
      </w:pPr>
    </w:p>
    <w:p w14:paraId="4CB9EA68" w14:textId="77777777" w:rsidR="00B450C8" w:rsidRDefault="00B450C8" w:rsidP="00B450C8">
      <w:pPr>
        <w:widowControl w:val="0"/>
        <w:jc w:val="both"/>
        <w:rPr>
          <w:rFonts w:ascii="PT Astra Serif" w:hAnsi="PT Astra Serif"/>
        </w:rPr>
      </w:pPr>
    </w:p>
    <w:p w14:paraId="136285A1" w14:textId="77777777" w:rsidR="00B450C8" w:rsidRDefault="00B450C8" w:rsidP="00B450C8">
      <w:pPr>
        <w:widowControl w:val="0"/>
        <w:jc w:val="both"/>
        <w:rPr>
          <w:rFonts w:ascii="PT Astra Serif" w:hAnsi="PT Astra Serif"/>
        </w:rPr>
      </w:pPr>
    </w:p>
    <w:p w14:paraId="45AD2FE7" w14:textId="77777777" w:rsidR="00B450C8" w:rsidRDefault="00B450C8" w:rsidP="00B450C8">
      <w:pPr>
        <w:widowControl w:val="0"/>
        <w:jc w:val="both"/>
        <w:rPr>
          <w:rFonts w:ascii="PT Astra Serif" w:hAnsi="PT Astra Serif"/>
        </w:rPr>
      </w:pPr>
    </w:p>
    <w:p w14:paraId="3079D569" w14:textId="77777777" w:rsidR="00B450C8" w:rsidRDefault="00B450C8" w:rsidP="00B450C8">
      <w:pPr>
        <w:widowControl w:val="0"/>
        <w:jc w:val="both"/>
        <w:rPr>
          <w:rFonts w:ascii="PT Astra Serif" w:hAnsi="PT Astra Serif"/>
        </w:rPr>
      </w:pPr>
    </w:p>
    <w:p w14:paraId="4CFCE453" w14:textId="77777777" w:rsidR="00B450C8" w:rsidRDefault="00B450C8" w:rsidP="00B450C8">
      <w:pPr>
        <w:widowControl w:val="0"/>
        <w:jc w:val="both"/>
        <w:rPr>
          <w:rFonts w:ascii="PT Astra Serif" w:hAnsi="PT Astra Serif"/>
        </w:rPr>
      </w:pPr>
    </w:p>
    <w:p w14:paraId="1CD0336C" w14:textId="77777777" w:rsidR="00B450C8" w:rsidRDefault="00B450C8" w:rsidP="00B450C8">
      <w:pPr>
        <w:widowControl w:val="0"/>
        <w:jc w:val="both"/>
        <w:rPr>
          <w:rFonts w:ascii="PT Astra Serif" w:hAnsi="PT Astra Serif"/>
        </w:rPr>
      </w:pPr>
    </w:p>
    <w:p w14:paraId="7A5185F4" w14:textId="77777777" w:rsidR="00B450C8" w:rsidRDefault="00B450C8" w:rsidP="00B450C8">
      <w:pPr>
        <w:widowControl w:val="0"/>
        <w:jc w:val="both"/>
        <w:rPr>
          <w:rFonts w:ascii="PT Astra Serif" w:hAnsi="PT Astra Serif"/>
        </w:rPr>
      </w:pPr>
    </w:p>
    <w:p w14:paraId="248CEC09" w14:textId="77777777" w:rsidR="00B450C8" w:rsidRDefault="00B450C8" w:rsidP="00B450C8">
      <w:pPr>
        <w:widowControl w:val="0"/>
        <w:jc w:val="both"/>
        <w:rPr>
          <w:rFonts w:ascii="PT Astra Serif" w:hAnsi="PT Astra Serif"/>
        </w:rPr>
      </w:pPr>
    </w:p>
    <w:p w14:paraId="4D47DBA0" w14:textId="77777777" w:rsidR="00B450C8" w:rsidRDefault="00B450C8" w:rsidP="00B450C8">
      <w:pPr>
        <w:widowControl w:val="0"/>
        <w:jc w:val="both"/>
        <w:rPr>
          <w:rFonts w:ascii="PT Astra Serif" w:hAnsi="PT Astra Serif"/>
        </w:rPr>
      </w:pPr>
    </w:p>
    <w:p w14:paraId="58C17878" w14:textId="77777777" w:rsidR="00B450C8" w:rsidRDefault="00B450C8" w:rsidP="00B450C8">
      <w:pPr>
        <w:widowControl w:val="0"/>
        <w:jc w:val="both"/>
        <w:rPr>
          <w:rFonts w:ascii="PT Astra Serif" w:hAnsi="PT Astra Serif"/>
        </w:rPr>
      </w:pPr>
    </w:p>
    <w:p w14:paraId="11376A4A" w14:textId="77777777" w:rsidR="00B450C8" w:rsidRDefault="00B450C8" w:rsidP="00B450C8">
      <w:pPr>
        <w:widowControl w:val="0"/>
        <w:jc w:val="both"/>
        <w:rPr>
          <w:rFonts w:ascii="PT Astra Serif" w:hAnsi="PT Astra Serif"/>
        </w:rPr>
      </w:pPr>
    </w:p>
    <w:p w14:paraId="15F5526E" w14:textId="77777777" w:rsidR="00B450C8" w:rsidRDefault="00B450C8" w:rsidP="00B450C8">
      <w:pPr>
        <w:widowControl w:val="0"/>
        <w:jc w:val="both"/>
        <w:rPr>
          <w:rFonts w:ascii="PT Astra Serif" w:hAnsi="PT Astra Serif"/>
        </w:rPr>
      </w:pPr>
    </w:p>
    <w:p w14:paraId="7F680C9D" w14:textId="77777777" w:rsidR="00B450C8" w:rsidRDefault="00B450C8" w:rsidP="00B450C8">
      <w:pPr>
        <w:widowControl w:val="0"/>
        <w:jc w:val="both"/>
        <w:rPr>
          <w:rFonts w:ascii="PT Astra Serif" w:hAnsi="PT Astra Serif"/>
        </w:rPr>
      </w:pPr>
    </w:p>
    <w:p w14:paraId="55B8EE40" w14:textId="77777777" w:rsidR="00B450C8" w:rsidRDefault="00B450C8" w:rsidP="00B450C8">
      <w:pPr>
        <w:widowControl w:val="0"/>
        <w:jc w:val="both"/>
        <w:rPr>
          <w:rFonts w:ascii="PT Astra Serif" w:hAnsi="PT Astra Serif"/>
        </w:rPr>
      </w:pPr>
    </w:p>
    <w:p w14:paraId="3298F9F9" w14:textId="77777777" w:rsidR="00B450C8" w:rsidRDefault="00B450C8" w:rsidP="00B450C8">
      <w:pPr>
        <w:widowControl w:val="0"/>
        <w:jc w:val="both"/>
        <w:rPr>
          <w:rFonts w:ascii="PT Astra Serif" w:hAnsi="PT Astra Serif"/>
        </w:rPr>
      </w:pPr>
    </w:p>
    <w:p w14:paraId="31BA8E70" w14:textId="77777777" w:rsidR="00B450C8" w:rsidRDefault="00B450C8" w:rsidP="00B450C8">
      <w:pPr>
        <w:widowControl w:val="0"/>
        <w:jc w:val="both"/>
        <w:rPr>
          <w:rFonts w:ascii="PT Astra Serif" w:hAnsi="PT Astra Serif"/>
        </w:rPr>
      </w:pPr>
    </w:p>
    <w:p w14:paraId="5CF73561" w14:textId="77777777" w:rsidR="00B450C8" w:rsidRDefault="00B450C8" w:rsidP="00B450C8">
      <w:pPr>
        <w:widowControl w:val="0"/>
        <w:jc w:val="both"/>
        <w:rPr>
          <w:rFonts w:ascii="PT Astra Serif" w:hAnsi="PT Astra Serif"/>
        </w:rPr>
      </w:pPr>
    </w:p>
    <w:p w14:paraId="12C7AA26" w14:textId="77777777" w:rsidR="00B450C8" w:rsidRDefault="00B450C8" w:rsidP="00B450C8">
      <w:pPr>
        <w:widowControl w:val="0"/>
        <w:jc w:val="both"/>
        <w:rPr>
          <w:rFonts w:ascii="PT Astra Serif" w:hAnsi="PT Astra Serif"/>
        </w:rPr>
      </w:pPr>
    </w:p>
    <w:p w14:paraId="10D73A77" w14:textId="77777777" w:rsidR="00B450C8" w:rsidRDefault="00B450C8" w:rsidP="00B450C8">
      <w:pPr>
        <w:widowControl w:val="0"/>
        <w:jc w:val="both"/>
        <w:rPr>
          <w:rFonts w:ascii="PT Astra Serif" w:hAnsi="PT Astra Serif"/>
        </w:rPr>
      </w:pPr>
    </w:p>
    <w:p w14:paraId="2BEAA5B9" w14:textId="77777777" w:rsidR="00B450C8" w:rsidRDefault="00B450C8" w:rsidP="00B450C8">
      <w:pPr>
        <w:widowControl w:val="0"/>
        <w:jc w:val="both"/>
        <w:rPr>
          <w:rFonts w:ascii="PT Astra Serif" w:hAnsi="PT Astra Serif"/>
        </w:rPr>
      </w:pPr>
    </w:p>
    <w:p w14:paraId="63E4706A" w14:textId="77777777" w:rsidR="00B450C8" w:rsidRDefault="00B450C8" w:rsidP="00B450C8">
      <w:pPr>
        <w:widowControl w:val="0"/>
        <w:jc w:val="both"/>
        <w:rPr>
          <w:rFonts w:ascii="PT Astra Serif" w:hAnsi="PT Astra Serif"/>
        </w:rPr>
      </w:pPr>
    </w:p>
    <w:p w14:paraId="4DB973EA" w14:textId="77777777" w:rsidR="00B450C8" w:rsidRDefault="00B450C8" w:rsidP="00B450C8">
      <w:pPr>
        <w:widowControl w:val="0"/>
        <w:jc w:val="both"/>
        <w:rPr>
          <w:rFonts w:ascii="PT Astra Serif" w:hAnsi="PT Astra Serif"/>
        </w:rPr>
      </w:pPr>
    </w:p>
    <w:p w14:paraId="5EA0B6F1" w14:textId="77777777" w:rsidR="00B450C8" w:rsidRDefault="00B450C8" w:rsidP="00B450C8">
      <w:pPr>
        <w:widowControl w:val="0"/>
        <w:jc w:val="both"/>
        <w:rPr>
          <w:rFonts w:ascii="PT Astra Serif" w:hAnsi="PT Astra Serif"/>
        </w:rPr>
      </w:pPr>
    </w:p>
    <w:p w14:paraId="56971AB5" w14:textId="77777777" w:rsidR="00B450C8" w:rsidRDefault="00B450C8" w:rsidP="00B450C8">
      <w:pPr>
        <w:widowControl w:val="0"/>
        <w:jc w:val="both"/>
        <w:rPr>
          <w:rFonts w:ascii="PT Astra Serif" w:hAnsi="PT Astra Serif"/>
        </w:rPr>
      </w:pPr>
    </w:p>
    <w:p w14:paraId="7DE885D0" w14:textId="77777777" w:rsidR="00B450C8" w:rsidRDefault="00B450C8" w:rsidP="00B450C8">
      <w:pPr>
        <w:widowControl w:val="0"/>
        <w:jc w:val="both"/>
        <w:rPr>
          <w:rFonts w:ascii="PT Astra Serif" w:hAnsi="PT Astra Serif"/>
        </w:rPr>
      </w:pPr>
    </w:p>
    <w:p w14:paraId="5C628AA0" w14:textId="77777777" w:rsidR="00B450C8" w:rsidRDefault="00B450C8" w:rsidP="00B450C8">
      <w:pPr>
        <w:widowControl w:val="0"/>
        <w:jc w:val="both"/>
        <w:rPr>
          <w:rFonts w:ascii="PT Astra Serif" w:hAnsi="PT Astra Serif"/>
        </w:rPr>
      </w:pPr>
    </w:p>
    <w:p w14:paraId="4B6D04F3" w14:textId="77777777" w:rsidR="00B450C8" w:rsidRDefault="00B450C8" w:rsidP="00B450C8">
      <w:pPr>
        <w:widowControl w:val="0"/>
        <w:jc w:val="both"/>
        <w:rPr>
          <w:rFonts w:ascii="PT Astra Serif" w:hAnsi="PT Astra Serif"/>
        </w:rPr>
      </w:pPr>
    </w:p>
    <w:p w14:paraId="3063BC8A" w14:textId="77777777" w:rsidR="00B450C8" w:rsidRDefault="00B450C8" w:rsidP="00B450C8">
      <w:pPr>
        <w:widowControl w:val="0"/>
        <w:jc w:val="both"/>
        <w:rPr>
          <w:rFonts w:ascii="PT Astra Serif" w:hAnsi="PT Astra Serif"/>
        </w:rPr>
      </w:pPr>
    </w:p>
    <w:p w14:paraId="7D44C0F0" w14:textId="77777777" w:rsidR="00B450C8" w:rsidRDefault="00B450C8" w:rsidP="00B450C8">
      <w:pPr>
        <w:widowControl w:val="0"/>
        <w:jc w:val="both"/>
        <w:rPr>
          <w:rFonts w:ascii="PT Astra Serif" w:hAnsi="PT Astra Serif"/>
        </w:rPr>
      </w:pPr>
    </w:p>
    <w:p w14:paraId="51AAA9FA" w14:textId="77777777" w:rsidR="00B450C8" w:rsidRDefault="00B450C8" w:rsidP="00B450C8">
      <w:pPr>
        <w:widowControl w:val="0"/>
        <w:jc w:val="both"/>
        <w:rPr>
          <w:rFonts w:ascii="PT Astra Serif" w:hAnsi="PT Astra Serif"/>
        </w:rPr>
      </w:pPr>
    </w:p>
    <w:p w14:paraId="1B47C027" w14:textId="77777777" w:rsidR="00B450C8" w:rsidRDefault="00B450C8" w:rsidP="00B450C8">
      <w:pPr>
        <w:widowControl w:val="0"/>
        <w:jc w:val="both"/>
        <w:rPr>
          <w:rFonts w:ascii="PT Astra Serif" w:hAnsi="PT Astra Serif"/>
        </w:rPr>
      </w:pPr>
    </w:p>
    <w:p w14:paraId="2AA353F6" w14:textId="77777777" w:rsidR="00B450C8" w:rsidRDefault="00B450C8" w:rsidP="00B450C8">
      <w:pPr>
        <w:widowControl w:val="0"/>
        <w:jc w:val="both"/>
        <w:rPr>
          <w:rFonts w:ascii="PT Astra Serif" w:hAnsi="PT Astra Serif"/>
        </w:rPr>
      </w:pPr>
    </w:p>
    <w:p w14:paraId="56D8DC42" w14:textId="77777777" w:rsidR="00B450C8" w:rsidRDefault="00B450C8" w:rsidP="00B450C8">
      <w:pPr>
        <w:widowControl w:val="0"/>
        <w:jc w:val="both"/>
        <w:rPr>
          <w:rFonts w:ascii="PT Astra Serif" w:hAnsi="PT Astra Serif"/>
        </w:rPr>
      </w:pPr>
    </w:p>
    <w:p w14:paraId="20139686" w14:textId="77777777" w:rsidR="00B450C8" w:rsidRDefault="00B450C8" w:rsidP="00B450C8">
      <w:pPr>
        <w:widowControl w:val="0"/>
        <w:jc w:val="both"/>
        <w:rPr>
          <w:rFonts w:ascii="PT Astra Serif" w:hAnsi="PT Astra Serif"/>
        </w:rPr>
      </w:pPr>
    </w:p>
    <w:p w14:paraId="2A8251D9" w14:textId="77777777" w:rsidR="00B450C8" w:rsidRDefault="00B450C8" w:rsidP="00B450C8">
      <w:pPr>
        <w:widowControl w:val="0"/>
        <w:jc w:val="both"/>
        <w:rPr>
          <w:rFonts w:ascii="PT Astra Serif" w:hAnsi="PT Astra Serif"/>
        </w:rPr>
      </w:pPr>
    </w:p>
    <w:p w14:paraId="648AAA07" w14:textId="77777777" w:rsidR="00B450C8" w:rsidRDefault="00B450C8" w:rsidP="00B450C8">
      <w:pPr>
        <w:widowControl w:val="0"/>
        <w:jc w:val="both"/>
        <w:rPr>
          <w:rFonts w:ascii="PT Astra Serif" w:hAnsi="PT Astra Serif"/>
        </w:rPr>
      </w:pPr>
    </w:p>
    <w:p w14:paraId="7DC73CDE" w14:textId="77777777" w:rsidR="00B450C8" w:rsidRDefault="00B450C8" w:rsidP="00B450C8">
      <w:pPr>
        <w:widowControl w:val="0"/>
        <w:jc w:val="both"/>
        <w:rPr>
          <w:rFonts w:ascii="PT Astra Serif" w:hAnsi="PT Astra Serif"/>
        </w:rPr>
      </w:pPr>
    </w:p>
    <w:p w14:paraId="5E3F6309" w14:textId="77777777" w:rsidR="00A553DE" w:rsidRDefault="00A553DE">
      <w:pPr>
        <w:pStyle w:val="19"/>
        <w:spacing w:line="240" w:lineRule="auto"/>
        <w:ind w:left="3686"/>
        <w:jc w:val="center"/>
        <w:rPr>
          <w:rFonts w:ascii="PT Astra Serif" w:hAnsi="PT Astra Serif"/>
          <w:sz w:val="20"/>
          <w:szCs w:val="20"/>
        </w:rPr>
      </w:pPr>
    </w:p>
    <w:p w14:paraId="73D95944" w14:textId="77777777" w:rsidR="00A553DE" w:rsidRDefault="00A553DE">
      <w:pPr>
        <w:pStyle w:val="19"/>
        <w:spacing w:line="240" w:lineRule="auto"/>
        <w:ind w:left="3686"/>
        <w:jc w:val="center"/>
        <w:rPr>
          <w:rFonts w:ascii="PT Astra Serif" w:hAnsi="PT Astra Serif"/>
          <w:sz w:val="20"/>
          <w:szCs w:val="20"/>
        </w:rPr>
      </w:pPr>
    </w:p>
    <w:p w14:paraId="3519C50E" w14:textId="77777777" w:rsidR="00A553DE" w:rsidRDefault="00EE1BC9">
      <w:pPr>
        <w:pStyle w:val="19"/>
        <w:spacing w:line="240" w:lineRule="auto"/>
        <w:ind w:left="3686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Приложение 7</w:t>
      </w:r>
    </w:p>
    <w:p w14:paraId="6B2E43F9" w14:textId="77777777" w:rsidR="00A553DE" w:rsidRDefault="00EE1BC9">
      <w:pPr>
        <w:pStyle w:val="19"/>
        <w:spacing w:line="240" w:lineRule="auto"/>
        <w:ind w:left="3686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к Административному регламенту</w:t>
      </w:r>
    </w:p>
    <w:p w14:paraId="570A468A" w14:textId="77777777" w:rsidR="00A553DE" w:rsidRDefault="00A553DE">
      <w:pPr>
        <w:suppressAutoHyphens w:val="0"/>
        <w:autoSpaceDE w:val="0"/>
        <w:autoSpaceDN w:val="0"/>
        <w:adjustRightInd w:val="0"/>
        <w:ind w:left="7797"/>
        <w:jc w:val="center"/>
        <w:outlineLvl w:val="0"/>
        <w:rPr>
          <w:rFonts w:ascii="PT Astra Serif" w:hAnsi="PT Astra Serif"/>
          <w:szCs w:val="28"/>
        </w:rPr>
      </w:pPr>
    </w:p>
    <w:p w14:paraId="533F1DF5" w14:textId="77777777" w:rsidR="00A553DE" w:rsidRDefault="00EE1BC9">
      <w:pPr>
        <w:suppressAutoHyphens w:val="0"/>
        <w:autoSpaceDE w:val="0"/>
        <w:autoSpaceDN w:val="0"/>
        <w:adjustRightInd w:val="0"/>
        <w:jc w:val="right"/>
        <w:rPr>
          <w:rFonts w:ascii="PT Astra Serif" w:hAnsi="PT Astra Serif" w:cs="Courier New"/>
          <w:szCs w:val="28"/>
        </w:rPr>
      </w:pPr>
      <w:r>
        <w:rPr>
          <w:rFonts w:ascii="PT Astra Serif" w:hAnsi="PT Astra Serif" w:cs="Courier New"/>
          <w:szCs w:val="28"/>
        </w:rPr>
        <w:t>______________________________________</w:t>
      </w:r>
    </w:p>
    <w:p w14:paraId="702DADFE" w14:textId="77777777" w:rsidR="00A553DE" w:rsidRDefault="00EE1BC9">
      <w:pPr>
        <w:suppressAutoHyphens w:val="0"/>
        <w:ind w:left="3828"/>
        <w:jc w:val="center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                    ____________________________________</w:t>
      </w:r>
    </w:p>
    <w:p w14:paraId="4FDA255C" w14:textId="77777777" w:rsidR="00A553DE" w:rsidRDefault="00EE1BC9">
      <w:pPr>
        <w:suppressAutoHyphens w:val="0"/>
        <w:autoSpaceDE w:val="0"/>
        <w:autoSpaceDN w:val="0"/>
        <w:adjustRightInd w:val="0"/>
        <w:jc w:val="right"/>
        <w:rPr>
          <w:rFonts w:ascii="PT Astra Serif" w:hAnsi="PT Astra Serif" w:cs="Courier New"/>
          <w:szCs w:val="28"/>
        </w:rPr>
      </w:pPr>
      <w:r>
        <w:rPr>
          <w:rFonts w:ascii="PT Astra Serif" w:hAnsi="PT Astra Serif" w:cs="Courier New"/>
          <w:szCs w:val="28"/>
        </w:rPr>
        <w:t xml:space="preserve">ФИО, почтовый адрес получателя </w:t>
      </w:r>
    </w:p>
    <w:p w14:paraId="0D6C82F4" w14:textId="77777777" w:rsidR="00A553DE" w:rsidRDefault="00EE1BC9">
      <w:pPr>
        <w:suppressAutoHyphens w:val="0"/>
        <w:autoSpaceDE w:val="0"/>
        <w:autoSpaceDN w:val="0"/>
        <w:adjustRightInd w:val="0"/>
        <w:jc w:val="right"/>
        <w:rPr>
          <w:rFonts w:ascii="PT Astra Serif" w:hAnsi="PT Astra Serif" w:cs="Courier New"/>
          <w:szCs w:val="28"/>
        </w:rPr>
      </w:pPr>
      <w:r>
        <w:rPr>
          <w:rFonts w:ascii="PT Astra Serif" w:hAnsi="PT Astra Serif" w:cs="Courier New"/>
          <w:szCs w:val="28"/>
        </w:rPr>
        <w:t>муниципальной услуги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0"/>
      </w:tblGrid>
      <w:tr w:rsidR="00A553DE" w14:paraId="29E67E50" w14:textId="77777777">
        <w:tc>
          <w:tcPr>
            <w:tcW w:w="9060" w:type="dxa"/>
            <w:vAlign w:val="center"/>
          </w:tcPr>
          <w:p w14:paraId="6C0515DD" w14:textId="77777777" w:rsidR="00A553DE" w:rsidRDefault="00EE1BC9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АКТ</w:t>
            </w:r>
          </w:p>
          <w:p w14:paraId="37E9BCDB" w14:textId="77777777" w:rsidR="00A553DE" w:rsidRDefault="00EE1BC9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 или проведение работ по реконструкции объекта индивидуального жилищного строительства,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помещения, устанавливаемую в соответствии с жилищным законодательством Российской Федерации</w:t>
            </w:r>
          </w:p>
        </w:tc>
      </w:tr>
    </w:tbl>
    <w:p w14:paraId="2FAB9064" w14:textId="77777777" w:rsidR="00A553DE" w:rsidRDefault="00A553D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tbl>
      <w:tblPr>
        <w:tblW w:w="0" w:type="auto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44"/>
        <w:gridCol w:w="340"/>
        <w:gridCol w:w="503"/>
        <w:gridCol w:w="691"/>
        <w:gridCol w:w="2246"/>
      </w:tblGrid>
      <w:tr w:rsidR="00A553DE" w14:paraId="408AB1C5" w14:textId="77777777">
        <w:tc>
          <w:tcPr>
            <w:tcW w:w="5644" w:type="dxa"/>
          </w:tcPr>
          <w:p w14:paraId="70238A12" w14:textId="77777777" w:rsidR="00A553DE" w:rsidRDefault="00EE1BC9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"__" ________________ 20__ г.</w:t>
            </w:r>
          </w:p>
        </w:tc>
        <w:tc>
          <w:tcPr>
            <w:tcW w:w="340" w:type="dxa"/>
          </w:tcPr>
          <w:p w14:paraId="55E90ED4" w14:textId="77777777" w:rsidR="00A553DE" w:rsidRDefault="00A553DE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34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94408F" w14:textId="77777777" w:rsidR="00A553DE" w:rsidRDefault="00A553DE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lang w:eastAsia="en-US"/>
              </w:rPr>
            </w:pPr>
          </w:p>
        </w:tc>
      </w:tr>
      <w:tr w:rsidR="00A553DE" w14:paraId="69D5E84F" w14:textId="77777777">
        <w:tc>
          <w:tcPr>
            <w:tcW w:w="5644" w:type="dxa"/>
          </w:tcPr>
          <w:p w14:paraId="66F37A0C" w14:textId="77777777" w:rsidR="00A553DE" w:rsidRDefault="00A553DE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340" w:type="dxa"/>
          </w:tcPr>
          <w:p w14:paraId="26D2AD43" w14:textId="77777777" w:rsidR="00A553DE" w:rsidRDefault="00A553DE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34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8152D5" w14:textId="77777777" w:rsidR="00A553DE" w:rsidRDefault="00EE1BC9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(место составления акта)</w:t>
            </w:r>
          </w:p>
        </w:tc>
      </w:tr>
      <w:tr w:rsidR="00A553DE" w14:paraId="2EBEAE59" w14:textId="77777777">
        <w:tc>
          <w:tcPr>
            <w:tcW w:w="9424" w:type="dxa"/>
            <w:gridSpan w:val="5"/>
          </w:tcPr>
          <w:p w14:paraId="4C47922C" w14:textId="77777777" w:rsidR="00A553DE" w:rsidRDefault="00EE1BC9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Настоящий акт освидетельствования объекта индивидуального жилищного строительства</w:t>
            </w:r>
          </w:p>
        </w:tc>
      </w:tr>
      <w:tr w:rsidR="00A553DE" w14:paraId="2E3D7747" w14:textId="77777777">
        <w:tc>
          <w:tcPr>
            <w:tcW w:w="942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21E3D7" w14:textId="77777777" w:rsidR="00A553DE" w:rsidRDefault="00A553DE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lang w:eastAsia="en-US"/>
              </w:rPr>
            </w:pPr>
          </w:p>
        </w:tc>
      </w:tr>
      <w:tr w:rsidR="00A553DE" w14:paraId="22192939" w14:textId="77777777">
        <w:tc>
          <w:tcPr>
            <w:tcW w:w="942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047560" w14:textId="77777777" w:rsidR="00A553DE" w:rsidRDefault="00EE1BC9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(наименование, адрес (местоположение)</w:t>
            </w:r>
          </w:p>
        </w:tc>
      </w:tr>
      <w:tr w:rsidR="00A553DE" w14:paraId="3294E8DA" w14:textId="77777777">
        <w:tc>
          <w:tcPr>
            <w:tcW w:w="942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A80949" w14:textId="77777777" w:rsidR="00A553DE" w:rsidRDefault="00A553DE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lang w:eastAsia="en-US"/>
              </w:rPr>
            </w:pPr>
          </w:p>
        </w:tc>
      </w:tr>
      <w:tr w:rsidR="00A553DE" w14:paraId="127FE4C9" w14:textId="77777777">
        <w:tc>
          <w:tcPr>
            <w:tcW w:w="942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BA5DC4" w14:textId="77777777" w:rsidR="00A553DE" w:rsidRDefault="00EE1BC9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или строительный адрес объекта индивидуального жилищного строительства)</w:t>
            </w:r>
          </w:p>
        </w:tc>
      </w:tr>
      <w:tr w:rsidR="00A553DE" w14:paraId="69D93D2E" w14:textId="77777777">
        <w:tc>
          <w:tcPr>
            <w:tcW w:w="942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F16918" w14:textId="77777777" w:rsidR="00A553DE" w:rsidRDefault="00A553D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</w:p>
        </w:tc>
      </w:tr>
      <w:tr w:rsidR="00A553DE" w14:paraId="3A833C0F" w14:textId="77777777">
        <w:tc>
          <w:tcPr>
            <w:tcW w:w="942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8FE994" w14:textId="77777777" w:rsidR="00A553DE" w:rsidRDefault="00EE1BC9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(степень готовности объекта индивидуального жилищного строительства: монтаж</w:t>
            </w:r>
          </w:p>
        </w:tc>
      </w:tr>
      <w:tr w:rsidR="00A553DE" w14:paraId="283347C9" w14:textId="77777777">
        <w:tc>
          <w:tcPr>
            <w:tcW w:w="942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FF40CA" w14:textId="77777777" w:rsidR="00A553DE" w:rsidRDefault="00A553DE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lang w:eastAsia="en-US"/>
              </w:rPr>
            </w:pPr>
          </w:p>
        </w:tc>
      </w:tr>
      <w:tr w:rsidR="00A553DE" w14:paraId="33A286C2" w14:textId="77777777">
        <w:tc>
          <w:tcPr>
            <w:tcW w:w="942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A51E2C" w14:textId="77777777" w:rsidR="00A553DE" w:rsidRDefault="00EE1BC9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фундамента, возведение стен, возведение кровли или проведение работ по реконструкции)</w:t>
            </w:r>
          </w:p>
        </w:tc>
      </w:tr>
      <w:tr w:rsidR="00A553DE" w14:paraId="5374763F" w14:textId="77777777">
        <w:tc>
          <w:tcPr>
            <w:tcW w:w="9424" w:type="dxa"/>
            <w:gridSpan w:val="5"/>
          </w:tcPr>
          <w:p w14:paraId="582258B8" w14:textId="77777777" w:rsidR="00A553DE" w:rsidRDefault="00EE1BC9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составлен на основании заявления лица, получившего государственный сертификат на материнский (семейный) капитал (далее - застройщик), его представителя (нужное подчеркнуть)</w:t>
            </w:r>
          </w:p>
        </w:tc>
      </w:tr>
      <w:tr w:rsidR="00A553DE" w14:paraId="3ACD2759" w14:textId="77777777">
        <w:tc>
          <w:tcPr>
            <w:tcW w:w="942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656FE6" w14:textId="77777777" w:rsidR="00A553DE" w:rsidRDefault="00A553DE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lang w:eastAsia="en-US"/>
              </w:rPr>
            </w:pPr>
          </w:p>
        </w:tc>
      </w:tr>
      <w:tr w:rsidR="00A553DE" w14:paraId="4501AC68" w14:textId="77777777">
        <w:tc>
          <w:tcPr>
            <w:tcW w:w="942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72492A" w14:textId="77777777" w:rsidR="00A553DE" w:rsidRDefault="00EE1BC9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(фамилия, имя, отчество (последнее - при наличии),</w:t>
            </w:r>
          </w:p>
        </w:tc>
      </w:tr>
      <w:tr w:rsidR="00A553DE" w14:paraId="7894F5BE" w14:textId="77777777">
        <w:tc>
          <w:tcPr>
            <w:tcW w:w="942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001908" w14:textId="77777777" w:rsidR="00A553DE" w:rsidRDefault="00A553DE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lang w:eastAsia="en-US"/>
              </w:rPr>
            </w:pPr>
          </w:p>
        </w:tc>
      </w:tr>
      <w:tr w:rsidR="00A553DE" w14:paraId="115D990B" w14:textId="77777777">
        <w:tc>
          <w:tcPr>
            <w:tcW w:w="942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0E3F0B" w14:textId="77777777" w:rsidR="00A553DE" w:rsidRDefault="00EE1BC9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lastRenderedPageBreak/>
              <w:t>паспортные данные, место жительства, телефон/адрес электронной почты (последнее - при наличии)</w:t>
            </w:r>
          </w:p>
        </w:tc>
      </w:tr>
      <w:tr w:rsidR="00A553DE" w14:paraId="38932E17" w14:textId="77777777">
        <w:tc>
          <w:tcPr>
            <w:tcW w:w="942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FE0645" w14:textId="77777777" w:rsidR="00A553DE" w:rsidRDefault="00A553DE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lang w:eastAsia="en-US"/>
              </w:rPr>
            </w:pPr>
          </w:p>
        </w:tc>
      </w:tr>
      <w:tr w:rsidR="00A553DE" w14:paraId="2B0B46FF" w14:textId="77777777">
        <w:tc>
          <w:tcPr>
            <w:tcW w:w="942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FAF3CA" w14:textId="77777777" w:rsidR="00A553DE" w:rsidRDefault="00EE1BC9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(фамилия, имя, отчество (последнее - при наличии) представителя, реквизиты</w:t>
            </w:r>
          </w:p>
        </w:tc>
      </w:tr>
      <w:tr w:rsidR="00A553DE" w14:paraId="7004509B" w14:textId="77777777">
        <w:tc>
          <w:tcPr>
            <w:tcW w:w="942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676602" w14:textId="77777777" w:rsidR="00A553DE" w:rsidRDefault="00EE1BC9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jc w:val="right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,</w:t>
            </w:r>
          </w:p>
        </w:tc>
      </w:tr>
      <w:tr w:rsidR="00A553DE" w14:paraId="0BBFCA40" w14:textId="77777777">
        <w:tc>
          <w:tcPr>
            <w:tcW w:w="942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2CD903" w14:textId="77777777" w:rsidR="00A553DE" w:rsidRDefault="00EE1BC9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документа, подтверждающего полномочия представителя - заполняется при наличии представителя)</w:t>
            </w:r>
          </w:p>
        </w:tc>
      </w:tr>
      <w:tr w:rsidR="00A553DE" w14:paraId="40B516EC" w14:textId="77777777">
        <w:tc>
          <w:tcPr>
            <w:tcW w:w="9424" w:type="dxa"/>
            <w:gridSpan w:val="5"/>
            <w:vAlign w:val="center"/>
          </w:tcPr>
          <w:p w14:paraId="521ACE93" w14:textId="77777777" w:rsidR="00A553DE" w:rsidRDefault="00EE1BC9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осуществляющего строительство объекта индивидуального жилищного строительства на основании направленного уведомления о соответствии указанных в уведомлении о планируемом строительстве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 или выданного разрешения на строительство (нужное подчеркнуть)</w:t>
            </w:r>
          </w:p>
        </w:tc>
      </w:tr>
      <w:tr w:rsidR="00A553DE" w14:paraId="29240A52" w14:textId="77777777">
        <w:tc>
          <w:tcPr>
            <w:tcW w:w="942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94849C" w14:textId="77777777" w:rsidR="00A553DE" w:rsidRDefault="00A553DE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lang w:eastAsia="en-US"/>
              </w:rPr>
            </w:pPr>
          </w:p>
        </w:tc>
      </w:tr>
      <w:tr w:rsidR="00A553DE" w14:paraId="7B2B0F54" w14:textId="77777777">
        <w:tc>
          <w:tcPr>
            <w:tcW w:w="942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0CE4FA" w14:textId="77777777" w:rsidR="00A553DE" w:rsidRDefault="00EE1BC9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(номер (при его наличии), дата направления уведомления, номер, дата выдачи разрешения на строительство,</w:t>
            </w:r>
          </w:p>
        </w:tc>
      </w:tr>
      <w:tr w:rsidR="00A553DE" w14:paraId="0DF8C3EF" w14:textId="77777777">
        <w:tc>
          <w:tcPr>
            <w:tcW w:w="942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CC7CEB" w14:textId="77777777" w:rsidR="00A553DE" w:rsidRDefault="00A553DE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lang w:eastAsia="en-US"/>
              </w:rPr>
            </w:pPr>
          </w:p>
        </w:tc>
      </w:tr>
      <w:tr w:rsidR="00A553DE" w14:paraId="59D85FB8" w14:textId="77777777">
        <w:tc>
          <w:tcPr>
            <w:tcW w:w="942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61B159" w14:textId="77777777" w:rsidR="00A553DE" w:rsidRDefault="00EE1BC9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наименование органа исполнительной власти или органа местного самоуправления,</w:t>
            </w:r>
          </w:p>
        </w:tc>
      </w:tr>
      <w:tr w:rsidR="00A553DE" w14:paraId="0269E7A3" w14:textId="77777777">
        <w:tc>
          <w:tcPr>
            <w:tcW w:w="942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08B793" w14:textId="77777777" w:rsidR="00A553DE" w:rsidRDefault="00A553DE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lang w:eastAsia="en-US"/>
              </w:rPr>
            </w:pPr>
          </w:p>
        </w:tc>
      </w:tr>
      <w:tr w:rsidR="00A553DE" w14:paraId="39ECCB76" w14:textId="77777777">
        <w:tc>
          <w:tcPr>
            <w:tcW w:w="942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2C6C41B" w14:textId="77777777" w:rsidR="00A553DE" w:rsidRDefault="00EE1BC9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направившего уведомление или выдавшего разрешение на строительство)</w:t>
            </w:r>
          </w:p>
        </w:tc>
      </w:tr>
      <w:tr w:rsidR="00A553DE" w14:paraId="68C2B83C" w14:textId="77777777">
        <w:tc>
          <w:tcPr>
            <w:tcW w:w="9424" w:type="dxa"/>
            <w:gridSpan w:val="5"/>
          </w:tcPr>
          <w:p w14:paraId="2C54F52C" w14:textId="77777777" w:rsidR="00A553DE" w:rsidRDefault="00EE1BC9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Осмотр объекта индивидуального жилищного строительства проведен в присутствии следующих лиц:</w:t>
            </w:r>
          </w:p>
        </w:tc>
      </w:tr>
      <w:tr w:rsidR="00A553DE" w14:paraId="6ACBF6BD" w14:textId="77777777">
        <w:tc>
          <w:tcPr>
            <w:tcW w:w="942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2D77A3" w14:textId="77777777" w:rsidR="00A553DE" w:rsidRDefault="00A553DE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lang w:eastAsia="en-US"/>
              </w:rPr>
            </w:pPr>
          </w:p>
        </w:tc>
      </w:tr>
      <w:tr w:rsidR="00A553DE" w14:paraId="03ABCE19" w14:textId="77777777">
        <w:tc>
          <w:tcPr>
            <w:tcW w:w="942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88432A" w14:textId="77777777" w:rsidR="00A553DE" w:rsidRDefault="00EE1BC9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(фамилия, имя, отчество (последнее - при наличии), паспортные данные, место жительства, телефон - для физических лиц,</w:t>
            </w:r>
          </w:p>
        </w:tc>
      </w:tr>
      <w:tr w:rsidR="00A553DE" w14:paraId="499FC02C" w14:textId="77777777">
        <w:tc>
          <w:tcPr>
            <w:tcW w:w="942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FF3339" w14:textId="77777777" w:rsidR="00A553DE" w:rsidRDefault="00A553DE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lang w:eastAsia="en-US"/>
              </w:rPr>
            </w:pPr>
          </w:p>
        </w:tc>
      </w:tr>
      <w:tr w:rsidR="00A553DE" w14:paraId="2657DC2B" w14:textId="77777777">
        <w:tc>
          <w:tcPr>
            <w:tcW w:w="942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F3A737" w14:textId="77777777" w:rsidR="00A553DE" w:rsidRDefault="00EE1BC9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фамилия, имя, отчество (последнее - при наличии) представителя, реквизиты</w:t>
            </w:r>
          </w:p>
        </w:tc>
      </w:tr>
      <w:tr w:rsidR="00A553DE" w14:paraId="152234DD" w14:textId="77777777">
        <w:tc>
          <w:tcPr>
            <w:tcW w:w="942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C36A6C" w14:textId="77777777" w:rsidR="00A553DE" w:rsidRDefault="00A553DE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lang w:eastAsia="en-US"/>
              </w:rPr>
            </w:pPr>
          </w:p>
        </w:tc>
      </w:tr>
      <w:tr w:rsidR="00A553DE" w14:paraId="2C77CE16" w14:textId="77777777">
        <w:tc>
          <w:tcPr>
            <w:tcW w:w="942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D519FD" w14:textId="77777777" w:rsidR="00A553DE" w:rsidRDefault="00EE1BC9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документа, подтверждающего полномочия представителя - заполняется при наличии представителя)</w:t>
            </w:r>
          </w:p>
        </w:tc>
      </w:tr>
      <w:tr w:rsidR="00A553DE" w14:paraId="759BC14B" w14:textId="77777777">
        <w:tc>
          <w:tcPr>
            <w:tcW w:w="942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5AEE9E" w14:textId="77777777" w:rsidR="00A553DE" w:rsidRDefault="00A553DE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lang w:eastAsia="en-US"/>
              </w:rPr>
            </w:pPr>
          </w:p>
        </w:tc>
      </w:tr>
      <w:tr w:rsidR="00A553DE" w14:paraId="47FEDA01" w14:textId="77777777">
        <w:tc>
          <w:tcPr>
            <w:tcW w:w="942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5BBE27" w14:textId="77777777" w:rsidR="00A553DE" w:rsidRDefault="00EE1BC9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(фамилия, имя, отчество (последнее - при наличии), должность, наименование, номер,</w:t>
            </w:r>
          </w:p>
        </w:tc>
      </w:tr>
      <w:tr w:rsidR="00A553DE" w14:paraId="2F69DB89" w14:textId="77777777">
        <w:tc>
          <w:tcPr>
            <w:tcW w:w="942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1A645C" w14:textId="77777777" w:rsidR="00A553DE" w:rsidRDefault="00A553DE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lang w:eastAsia="en-US"/>
              </w:rPr>
            </w:pPr>
          </w:p>
        </w:tc>
      </w:tr>
      <w:tr w:rsidR="00A553DE" w14:paraId="34AE48E9" w14:textId="77777777">
        <w:tc>
          <w:tcPr>
            <w:tcW w:w="942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C64C88" w14:textId="77777777" w:rsidR="00A553DE" w:rsidRDefault="00EE1BC9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lastRenderedPageBreak/>
              <w:t>дата записи о государственной регистрации в Едином государственном реестре юридических лиц,</w:t>
            </w:r>
          </w:p>
        </w:tc>
      </w:tr>
      <w:tr w:rsidR="00A553DE" w14:paraId="1F0F18DC" w14:textId="77777777">
        <w:tc>
          <w:tcPr>
            <w:tcW w:w="942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39780C" w14:textId="77777777" w:rsidR="00A553DE" w:rsidRDefault="00A553DE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lang w:eastAsia="en-US"/>
              </w:rPr>
            </w:pPr>
          </w:p>
        </w:tc>
      </w:tr>
      <w:tr w:rsidR="00A553DE" w14:paraId="260547AF" w14:textId="77777777">
        <w:tc>
          <w:tcPr>
            <w:tcW w:w="942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D42A81" w14:textId="77777777" w:rsidR="00A553DE" w:rsidRDefault="00EE1BC9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идентификационный номер налогоплательщика, почтовый адрес, телефон/факс - для юридических лиц)</w:t>
            </w:r>
          </w:p>
        </w:tc>
      </w:tr>
      <w:tr w:rsidR="00A553DE" w14:paraId="387AA5D4" w14:textId="77777777">
        <w:tc>
          <w:tcPr>
            <w:tcW w:w="9424" w:type="dxa"/>
            <w:gridSpan w:val="5"/>
            <w:vAlign w:val="bottom"/>
          </w:tcPr>
          <w:p w14:paraId="7B1B6315" w14:textId="77777777" w:rsidR="00A553DE" w:rsidRDefault="00EE1BC9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Настоящий акт составлен о нижеследующем:</w:t>
            </w:r>
          </w:p>
        </w:tc>
      </w:tr>
      <w:tr w:rsidR="00A553DE" w14:paraId="08FDE285" w14:textId="77777777">
        <w:tc>
          <w:tcPr>
            <w:tcW w:w="9424" w:type="dxa"/>
            <w:gridSpan w:val="5"/>
          </w:tcPr>
          <w:p w14:paraId="3E3DA065" w14:textId="77777777" w:rsidR="00A553DE" w:rsidRDefault="00EE1BC9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1. К освидетельствованию предъявлены следующие конструкции:</w:t>
            </w:r>
          </w:p>
        </w:tc>
      </w:tr>
      <w:tr w:rsidR="00A553DE" w14:paraId="7D63F398" w14:textId="77777777">
        <w:tc>
          <w:tcPr>
            <w:tcW w:w="942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7DCCFC" w14:textId="77777777" w:rsidR="00A553DE" w:rsidRDefault="00A553DE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lang w:eastAsia="en-US"/>
              </w:rPr>
            </w:pPr>
          </w:p>
        </w:tc>
      </w:tr>
      <w:tr w:rsidR="00A553DE" w14:paraId="0DA417A7" w14:textId="77777777">
        <w:tc>
          <w:tcPr>
            <w:tcW w:w="942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D54C65" w14:textId="77777777" w:rsidR="00A553DE" w:rsidRDefault="00EE1BC9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(перечень и краткая характеристика конструкций объекта индивидуального жилищного строительства)</w:t>
            </w:r>
          </w:p>
        </w:tc>
      </w:tr>
      <w:tr w:rsidR="00A553DE" w14:paraId="4AB3DB55" w14:textId="77777777">
        <w:tc>
          <w:tcPr>
            <w:tcW w:w="942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E3CBBC" w14:textId="77777777" w:rsidR="00A553DE" w:rsidRDefault="00A553DE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lang w:eastAsia="en-US"/>
              </w:rPr>
            </w:pPr>
          </w:p>
        </w:tc>
      </w:tr>
      <w:tr w:rsidR="00A553DE" w14:paraId="238AC12A" w14:textId="77777777">
        <w:tc>
          <w:tcPr>
            <w:tcW w:w="942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471F48" w14:textId="77777777" w:rsidR="00A553DE" w:rsidRDefault="00A553DE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lang w:eastAsia="en-US"/>
              </w:rPr>
            </w:pPr>
          </w:p>
        </w:tc>
      </w:tr>
      <w:tr w:rsidR="00A553DE" w14:paraId="487EC8CA" w14:textId="77777777">
        <w:tc>
          <w:tcPr>
            <w:tcW w:w="9424" w:type="dxa"/>
            <w:gridSpan w:val="5"/>
          </w:tcPr>
          <w:p w14:paraId="286B170B" w14:textId="77777777" w:rsidR="00A553DE" w:rsidRDefault="00EE1BC9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В ходе осмотра объекта индивидуального жилищного строительства проводились/не проводились обмеры и обследования (нужное подчеркнуть)</w:t>
            </w:r>
          </w:p>
        </w:tc>
      </w:tr>
      <w:tr w:rsidR="00A553DE" w14:paraId="0BD0450E" w14:textId="77777777">
        <w:tc>
          <w:tcPr>
            <w:tcW w:w="942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C1C581" w14:textId="77777777" w:rsidR="00A553DE" w:rsidRDefault="00A553DE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lang w:eastAsia="en-US"/>
              </w:rPr>
            </w:pPr>
          </w:p>
        </w:tc>
      </w:tr>
      <w:tr w:rsidR="00A553DE" w14:paraId="0DE1387E" w14:textId="77777777">
        <w:tc>
          <w:tcPr>
            <w:tcW w:w="942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B34D70" w14:textId="77777777" w:rsidR="00A553DE" w:rsidRDefault="00EE1BC9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(результаты проведенных обмеров и обследований)</w:t>
            </w:r>
          </w:p>
        </w:tc>
      </w:tr>
      <w:tr w:rsidR="00A553DE" w14:paraId="181CA965" w14:textId="77777777">
        <w:tc>
          <w:tcPr>
            <w:tcW w:w="9424" w:type="dxa"/>
            <w:gridSpan w:val="5"/>
            <w:vAlign w:val="center"/>
          </w:tcPr>
          <w:p w14:paraId="6FA03E7E" w14:textId="77777777" w:rsidR="00A553DE" w:rsidRDefault="00EE1BC9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2. Наименование проведенных работ:</w:t>
            </w:r>
          </w:p>
          <w:p w14:paraId="19EC8701" w14:textId="77777777" w:rsidR="00A553DE" w:rsidRDefault="00EE1BC9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2.1. Основные работы по строительству объекта индивидуального жилищного строительства</w:t>
            </w:r>
          </w:p>
        </w:tc>
      </w:tr>
      <w:tr w:rsidR="00A553DE" w14:paraId="7C6EC1E8" w14:textId="77777777">
        <w:tc>
          <w:tcPr>
            <w:tcW w:w="942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DF3416" w14:textId="77777777" w:rsidR="00A553DE" w:rsidRDefault="00A553DE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lang w:eastAsia="en-US"/>
              </w:rPr>
            </w:pPr>
          </w:p>
        </w:tc>
      </w:tr>
      <w:tr w:rsidR="00A553DE" w14:paraId="1621F577" w14:textId="77777777">
        <w:tc>
          <w:tcPr>
            <w:tcW w:w="942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324101" w14:textId="77777777" w:rsidR="00A553DE" w:rsidRDefault="00EE1BC9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(степень готовности объекта индивидуального жилищного строительства: монтаж</w:t>
            </w:r>
          </w:p>
        </w:tc>
      </w:tr>
      <w:tr w:rsidR="00A553DE" w14:paraId="772D7FF4" w14:textId="77777777">
        <w:tc>
          <w:tcPr>
            <w:tcW w:w="942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93610B" w14:textId="77777777" w:rsidR="00A553DE" w:rsidRDefault="00A553DE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lang w:eastAsia="en-US"/>
              </w:rPr>
            </w:pPr>
          </w:p>
        </w:tc>
      </w:tr>
      <w:tr w:rsidR="00A553DE" w14:paraId="7E574531" w14:textId="77777777">
        <w:tc>
          <w:tcPr>
            <w:tcW w:w="942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66229B" w14:textId="77777777" w:rsidR="00A553DE" w:rsidRDefault="00EE1BC9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фундамента, возведение стен, возведение кровли)</w:t>
            </w:r>
          </w:p>
        </w:tc>
      </w:tr>
      <w:tr w:rsidR="00A553DE" w14:paraId="0111EED1" w14:textId="77777777">
        <w:tc>
          <w:tcPr>
            <w:tcW w:w="942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82B625" w14:textId="77777777" w:rsidR="00A553DE" w:rsidRDefault="00A553DE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lang w:eastAsia="en-US"/>
              </w:rPr>
            </w:pPr>
          </w:p>
        </w:tc>
      </w:tr>
      <w:tr w:rsidR="00A553DE" w14:paraId="649F2B5A" w14:textId="77777777">
        <w:tc>
          <w:tcPr>
            <w:tcW w:w="942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AEAFD8" w14:textId="77777777" w:rsidR="00A553DE" w:rsidRDefault="00A553DE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lang w:eastAsia="en-US"/>
              </w:rPr>
            </w:pPr>
          </w:p>
        </w:tc>
      </w:tr>
      <w:tr w:rsidR="00A553DE" w14:paraId="5568129B" w14:textId="77777777">
        <w:tc>
          <w:tcPr>
            <w:tcW w:w="9424" w:type="dxa"/>
            <w:gridSpan w:val="5"/>
            <w:vAlign w:val="center"/>
          </w:tcPr>
          <w:p w14:paraId="2985F722" w14:textId="77777777" w:rsidR="00A553DE" w:rsidRDefault="00EE1BC9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2.2. Проведенные работы по реконструкции объекта индивидуального жилищного строительства</w:t>
            </w:r>
          </w:p>
        </w:tc>
      </w:tr>
      <w:tr w:rsidR="00A553DE" w14:paraId="55ECC905" w14:textId="77777777">
        <w:tc>
          <w:tcPr>
            <w:tcW w:w="942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3BE197" w14:textId="77777777" w:rsidR="00A553DE" w:rsidRDefault="00A553DE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lang w:eastAsia="en-US"/>
              </w:rPr>
            </w:pPr>
          </w:p>
        </w:tc>
      </w:tr>
      <w:tr w:rsidR="00A553DE" w14:paraId="0E8DC956" w14:textId="77777777">
        <w:tc>
          <w:tcPr>
            <w:tcW w:w="942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77F0CC" w14:textId="77777777" w:rsidR="00A553DE" w:rsidRDefault="00EE1BC9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(степень готовности объекта индивидуального жилищного строительства: монтаж</w:t>
            </w:r>
          </w:p>
        </w:tc>
      </w:tr>
      <w:tr w:rsidR="00A553DE" w14:paraId="70CC6A9F" w14:textId="77777777">
        <w:tc>
          <w:tcPr>
            <w:tcW w:w="942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3FE0D8" w14:textId="77777777" w:rsidR="00A553DE" w:rsidRDefault="00A553DE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lang w:eastAsia="en-US"/>
              </w:rPr>
            </w:pPr>
          </w:p>
        </w:tc>
      </w:tr>
      <w:tr w:rsidR="00A553DE" w14:paraId="6AE5D184" w14:textId="77777777">
        <w:tc>
          <w:tcPr>
            <w:tcW w:w="942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AD11C1" w14:textId="77777777" w:rsidR="00A553DE" w:rsidRDefault="00EE1BC9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фундамента, возведение стен, возведение кровли или изменение ее конфигурации,</w:t>
            </w:r>
          </w:p>
        </w:tc>
      </w:tr>
      <w:tr w:rsidR="00A553DE" w14:paraId="177934C5" w14:textId="77777777">
        <w:tc>
          <w:tcPr>
            <w:tcW w:w="942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D78B66" w14:textId="77777777" w:rsidR="00A553DE" w:rsidRDefault="00A553DE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lang w:eastAsia="en-US"/>
              </w:rPr>
            </w:pPr>
          </w:p>
        </w:tc>
      </w:tr>
      <w:tr w:rsidR="00A553DE" w14:paraId="1C9AFBEA" w14:textId="77777777">
        <w:tc>
          <w:tcPr>
            <w:tcW w:w="942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29DD57" w14:textId="77777777" w:rsidR="00A553DE" w:rsidRDefault="00EE1BC9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lastRenderedPageBreak/>
              <w:t>замена и (или) восстановление несущих строительных конструкций)</w:t>
            </w:r>
          </w:p>
        </w:tc>
      </w:tr>
      <w:tr w:rsidR="00A553DE" w14:paraId="00980F2C" w14:textId="77777777">
        <w:tc>
          <w:tcPr>
            <w:tcW w:w="9424" w:type="dxa"/>
            <w:gridSpan w:val="5"/>
            <w:vAlign w:val="bottom"/>
          </w:tcPr>
          <w:p w14:paraId="29EB479F" w14:textId="77777777" w:rsidR="00A553DE" w:rsidRDefault="00EE1BC9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В результате проведенных работ по реконструкции объекта индивидуального жилищного строительства общая площадь жилого помещения (жилых помещений) увеличивается на _____ кв. м и после завершения работ по строительству или реконструкции должна составить _____ кв. м.</w:t>
            </w:r>
          </w:p>
        </w:tc>
      </w:tr>
      <w:tr w:rsidR="00A553DE" w14:paraId="41E63BC7" w14:textId="77777777">
        <w:tc>
          <w:tcPr>
            <w:tcW w:w="9424" w:type="dxa"/>
            <w:gridSpan w:val="5"/>
            <w:vAlign w:val="center"/>
          </w:tcPr>
          <w:p w14:paraId="75A91379" w14:textId="77777777" w:rsidR="00A553DE" w:rsidRDefault="00EE1BC9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3. Даты:</w:t>
            </w:r>
          </w:p>
          <w:p w14:paraId="11366E7A" w14:textId="77777777" w:rsidR="00A553DE" w:rsidRDefault="00EE1BC9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начала работ "__" _______ 20__ г.</w:t>
            </w:r>
          </w:p>
          <w:p w14:paraId="6C40A406" w14:textId="77777777" w:rsidR="00A553DE" w:rsidRDefault="00EE1BC9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окончания работ "__" _______ 20__ г.</w:t>
            </w:r>
          </w:p>
        </w:tc>
      </w:tr>
      <w:tr w:rsidR="00A553DE" w14:paraId="1D5A91BD" w14:textId="77777777">
        <w:tc>
          <w:tcPr>
            <w:tcW w:w="9424" w:type="dxa"/>
            <w:gridSpan w:val="5"/>
          </w:tcPr>
          <w:p w14:paraId="0D27E5FB" w14:textId="77777777" w:rsidR="00A553DE" w:rsidRDefault="00EE1BC9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4. Документ составлен в _____ экземплярах.</w:t>
            </w:r>
          </w:p>
        </w:tc>
      </w:tr>
      <w:tr w:rsidR="00A553DE" w14:paraId="4480626A" w14:textId="77777777">
        <w:tc>
          <w:tcPr>
            <w:tcW w:w="9424" w:type="dxa"/>
            <w:gridSpan w:val="5"/>
          </w:tcPr>
          <w:p w14:paraId="6D071727" w14:textId="77777777" w:rsidR="00A553DE" w:rsidRDefault="00EE1BC9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Приложения:</w:t>
            </w:r>
          </w:p>
        </w:tc>
      </w:tr>
      <w:tr w:rsidR="00A553DE" w14:paraId="128B2FF5" w14:textId="77777777">
        <w:tc>
          <w:tcPr>
            <w:tcW w:w="942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B835D1" w14:textId="77777777" w:rsidR="00A553DE" w:rsidRDefault="00A553DE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lang w:eastAsia="en-US"/>
              </w:rPr>
            </w:pPr>
          </w:p>
        </w:tc>
      </w:tr>
      <w:tr w:rsidR="00A553DE" w14:paraId="3F2EFE28" w14:textId="77777777">
        <w:tc>
          <w:tcPr>
            <w:tcW w:w="94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0B591B" w14:textId="77777777" w:rsidR="00A553DE" w:rsidRDefault="00A553DE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lang w:eastAsia="en-US"/>
              </w:rPr>
            </w:pPr>
          </w:p>
        </w:tc>
      </w:tr>
      <w:tr w:rsidR="00A553DE" w14:paraId="29F736B5" w14:textId="77777777">
        <w:tc>
          <w:tcPr>
            <w:tcW w:w="94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A13599" w14:textId="77777777" w:rsidR="00A553DE" w:rsidRDefault="00A553DE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lang w:eastAsia="en-US"/>
              </w:rPr>
            </w:pPr>
          </w:p>
        </w:tc>
      </w:tr>
      <w:tr w:rsidR="00A553DE" w14:paraId="525D5D47" w14:textId="77777777">
        <w:tc>
          <w:tcPr>
            <w:tcW w:w="942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03F301" w14:textId="77777777" w:rsidR="00A553DE" w:rsidRDefault="00A553DE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lang w:eastAsia="en-US"/>
              </w:rPr>
            </w:pPr>
          </w:p>
        </w:tc>
      </w:tr>
      <w:tr w:rsidR="00A553DE" w14:paraId="772C393D" w14:textId="77777777">
        <w:tc>
          <w:tcPr>
            <w:tcW w:w="6487" w:type="dxa"/>
            <w:gridSpan w:val="3"/>
            <w:vAlign w:val="center"/>
          </w:tcPr>
          <w:p w14:paraId="59BACDBA" w14:textId="77777777" w:rsidR="00A553DE" w:rsidRDefault="00EE1BC9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5. Подписи:</w:t>
            </w:r>
          </w:p>
          <w:p w14:paraId="328B9F17" w14:textId="77777777" w:rsidR="00A553DE" w:rsidRDefault="00EE1BC9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Застройщик или его представитель:</w:t>
            </w:r>
          </w:p>
        </w:tc>
        <w:tc>
          <w:tcPr>
            <w:tcW w:w="691" w:type="dxa"/>
          </w:tcPr>
          <w:p w14:paraId="1C469950" w14:textId="77777777" w:rsidR="00A553DE" w:rsidRDefault="00A553DE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246" w:type="dxa"/>
          </w:tcPr>
          <w:p w14:paraId="72EA78EF" w14:textId="77777777" w:rsidR="00A553DE" w:rsidRDefault="00A553DE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lang w:eastAsia="en-US"/>
              </w:rPr>
            </w:pPr>
          </w:p>
        </w:tc>
      </w:tr>
      <w:tr w:rsidR="00A553DE" w14:paraId="392F22ED" w14:textId="77777777">
        <w:tc>
          <w:tcPr>
            <w:tcW w:w="64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D55635" w14:textId="77777777" w:rsidR="00A553DE" w:rsidRDefault="00A553DE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691" w:type="dxa"/>
          </w:tcPr>
          <w:p w14:paraId="5A57B54A" w14:textId="77777777" w:rsidR="00A553DE" w:rsidRDefault="00A553DE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6C3125" w14:textId="77777777" w:rsidR="00A553DE" w:rsidRDefault="00A553DE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lang w:eastAsia="en-US"/>
              </w:rPr>
            </w:pPr>
          </w:p>
        </w:tc>
      </w:tr>
      <w:tr w:rsidR="00A553DE" w14:paraId="71731FFE" w14:textId="77777777">
        <w:tc>
          <w:tcPr>
            <w:tcW w:w="648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12973F" w14:textId="77777777" w:rsidR="00A553DE" w:rsidRDefault="00EE1BC9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(фамилия, имя, отчество (последнее - при наличии)</w:t>
            </w:r>
          </w:p>
        </w:tc>
        <w:tc>
          <w:tcPr>
            <w:tcW w:w="691" w:type="dxa"/>
          </w:tcPr>
          <w:p w14:paraId="3E5CF998" w14:textId="77777777" w:rsidR="00A553DE" w:rsidRDefault="00A553DE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3B777F" w14:textId="77777777" w:rsidR="00A553DE" w:rsidRDefault="00EE1BC9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(подпись)</w:t>
            </w:r>
          </w:p>
        </w:tc>
      </w:tr>
      <w:tr w:rsidR="00A553DE" w14:paraId="0C6F1164" w14:textId="77777777">
        <w:tc>
          <w:tcPr>
            <w:tcW w:w="9424" w:type="dxa"/>
            <w:gridSpan w:val="5"/>
            <w:vAlign w:val="center"/>
          </w:tcPr>
          <w:p w14:paraId="4963B7F3" w14:textId="77777777" w:rsidR="00A553DE" w:rsidRDefault="00EE1BC9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Лица, участвующие в осмотре объекта индивидуального жилищного строительства:</w:t>
            </w:r>
          </w:p>
        </w:tc>
      </w:tr>
      <w:tr w:rsidR="00A553DE" w14:paraId="3C703794" w14:textId="77777777">
        <w:tc>
          <w:tcPr>
            <w:tcW w:w="64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1BCF2A" w14:textId="77777777" w:rsidR="00A553DE" w:rsidRDefault="00A553DE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691" w:type="dxa"/>
          </w:tcPr>
          <w:p w14:paraId="05EDFD49" w14:textId="77777777" w:rsidR="00A553DE" w:rsidRDefault="00A553DE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94DB4B" w14:textId="77777777" w:rsidR="00A553DE" w:rsidRDefault="00A553DE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lang w:eastAsia="en-US"/>
              </w:rPr>
            </w:pPr>
          </w:p>
        </w:tc>
      </w:tr>
      <w:tr w:rsidR="00A553DE" w14:paraId="45EEEB5D" w14:textId="77777777">
        <w:tc>
          <w:tcPr>
            <w:tcW w:w="648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C11919" w14:textId="77777777" w:rsidR="00A553DE" w:rsidRDefault="00EE1BC9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(наименование, должность, фамилия, инициалы)</w:t>
            </w:r>
          </w:p>
        </w:tc>
        <w:tc>
          <w:tcPr>
            <w:tcW w:w="691" w:type="dxa"/>
          </w:tcPr>
          <w:p w14:paraId="50739604" w14:textId="77777777" w:rsidR="00A553DE" w:rsidRDefault="00A553DE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A4BAB5" w14:textId="77777777" w:rsidR="00A553DE" w:rsidRDefault="00EE1BC9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(подпись)</w:t>
            </w:r>
          </w:p>
        </w:tc>
      </w:tr>
      <w:tr w:rsidR="00A553DE" w14:paraId="6B3E4809" w14:textId="77777777">
        <w:tc>
          <w:tcPr>
            <w:tcW w:w="64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64DDA2" w14:textId="77777777" w:rsidR="00A553DE" w:rsidRDefault="00A553DE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691" w:type="dxa"/>
          </w:tcPr>
          <w:p w14:paraId="3D62D302" w14:textId="77777777" w:rsidR="00A553DE" w:rsidRDefault="00A553DE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35BE0E" w14:textId="77777777" w:rsidR="00A553DE" w:rsidRDefault="00A553DE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lang w:eastAsia="en-US"/>
              </w:rPr>
            </w:pPr>
          </w:p>
        </w:tc>
      </w:tr>
      <w:tr w:rsidR="00A553DE" w14:paraId="28E6F173" w14:textId="77777777">
        <w:tc>
          <w:tcPr>
            <w:tcW w:w="648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DE8BBC" w14:textId="77777777" w:rsidR="00A553DE" w:rsidRDefault="00EE1BC9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(наименование, должность, фамилия, инициалы)</w:t>
            </w:r>
          </w:p>
        </w:tc>
        <w:tc>
          <w:tcPr>
            <w:tcW w:w="691" w:type="dxa"/>
          </w:tcPr>
          <w:p w14:paraId="6ECA2B2F" w14:textId="77777777" w:rsidR="00A553DE" w:rsidRDefault="00A553DE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B18C5E" w14:textId="77777777" w:rsidR="00A553DE" w:rsidRDefault="00EE1BC9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(подпись)</w:t>
            </w:r>
          </w:p>
        </w:tc>
      </w:tr>
      <w:tr w:rsidR="00A553DE" w14:paraId="590B098D" w14:textId="77777777">
        <w:tc>
          <w:tcPr>
            <w:tcW w:w="64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AE3BBB" w14:textId="77777777" w:rsidR="00A553DE" w:rsidRDefault="00A553DE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691" w:type="dxa"/>
          </w:tcPr>
          <w:p w14:paraId="64369FC0" w14:textId="77777777" w:rsidR="00A553DE" w:rsidRDefault="00A553DE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F25732" w14:textId="77777777" w:rsidR="00A553DE" w:rsidRDefault="00A553DE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lang w:eastAsia="en-US"/>
              </w:rPr>
            </w:pPr>
          </w:p>
        </w:tc>
      </w:tr>
      <w:tr w:rsidR="00A553DE" w14:paraId="7FF27319" w14:textId="77777777">
        <w:tc>
          <w:tcPr>
            <w:tcW w:w="648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35FF18" w14:textId="77777777" w:rsidR="00A553DE" w:rsidRDefault="00EE1BC9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(наименование, должность, фамилия, инициалы)</w:t>
            </w:r>
          </w:p>
        </w:tc>
        <w:tc>
          <w:tcPr>
            <w:tcW w:w="691" w:type="dxa"/>
          </w:tcPr>
          <w:p w14:paraId="1FFD0452" w14:textId="77777777" w:rsidR="00A553DE" w:rsidRDefault="00A553DE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CB2347" w14:textId="77777777" w:rsidR="00A553DE" w:rsidRDefault="00EE1BC9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(подпись)</w:t>
            </w:r>
          </w:p>
        </w:tc>
      </w:tr>
      <w:tr w:rsidR="00A553DE" w14:paraId="26197BF5" w14:textId="77777777">
        <w:tc>
          <w:tcPr>
            <w:tcW w:w="64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618FDD" w14:textId="77777777" w:rsidR="00A553DE" w:rsidRDefault="00A553DE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691" w:type="dxa"/>
          </w:tcPr>
          <w:p w14:paraId="3EC1857A" w14:textId="77777777" w:rsidR="00A553DE" w:rsidRDefault="00A553DE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FAF570" w14:textId="77777777" w:rsidR="00A553DE" w:rsidRDefault="00A553DE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lang w:eastAsia="en-US"/>
              </w:rPr>
            </w:pPr>
          </w:p>
        </w:tc>
      </w:tr>
      <w:tr w:rsidR="00A553DE" w14:paraId="538718DE" w14:textId="77777777">
        <w:tc>
          <w:tcPr>
            <w:tcW w:w="648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1A5BD77" w14:textId="77777777" w:rsidR="00A553DE" w:rsidRDefault="00EE1BC9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(наименование, должность, фамилия, инициалы)</w:t>
            </w:r>
          </w:p>
        </w:tc>
        <w:tc>
          <w:tcPr>
            <w:tcW w:w="691" w:type="dxa"/>
          </w:tcPr>
          <w:p w14:paraId="4FED4988" w14:textId="77777777" w:rsidR="00A553DE" w:rsidRDefault="00A553DE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BB09B31" w14:textId="77777777" w:rsidR="00A553DE" w:rsidRDefault="00EE1BC9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(подпись)</w:t>
            </w:r>
          </w:p>
        </w:tc>
      </w:tr>
    </w:tbl>
    <w:p w14:paraId="5886AC49" w14:textId="77777777" w:rsidR="00B450C8" w:rsidRDefault="00B450C8">
      <w:pPr>
        <w:pStyle w:val="19"/>
        <w:spacing w:line="240" w:lineRule="auto"/>
        <w:ind w:left="3686"/>
        <w:jc w:val="center"/>
        <w:rPr>
          <w:rFonts w:ascii="PT Astra Serif" w:hAnsi="PT Astra Serif" w:cs="Times New Roman"/>
          <w:bCs w:val="0"/>
          <w:sz w:val="20"/>
          <w:szCs w:val="20"/>
        </w:rPr>
      </w:pPr>
    </w:p>
    <w:p w14:paraId="7E0B73EC" w14:textId="418C6455" w:rsidR="00A553DE" w:rsidRDefault="00A553DE">
      <w:pPr>
        <w:pStyle w:val="19"/>
        <w:spacing w:line="240" w:lineRule="auto"/>
        <w:ind w:left="3686"/>
        <w:jc w:val="center"/>
        <w:rPr>
          <w:rFonts w:ascii="PT Astra Serif" w:hAnsi="PT Astra Serif" w:cs="Times New Roman"/>
          <w:sz w:val="20"/>
          <w:szCs w:val="20"/>
        </w:rPr>
      </w:pPr>
    </w:p>
    <w:p w14:paraId="20864C66" w14:textId="77777777" w:rsidR="00A553DE" w:rsidRDefault="00A553DE">
      <w:pPr>
        <w:pStyle w:val="19"/>
        <w:spacing w:line="240" w:lineRule="auto"/>
        <w:ind w:left="3686"/>
        <w:rPr>
          <w:rFonts w:ascii="PT Astra Serif" w:hAnsi="PT Astra Serif" w:cs="Times New Roman"/>
        </w:rPr>
      </w:pPr>
    </w:p>
    <w:p w14:paraId="5292C1F2" w14:textId="77777777" w:rsidR="00A553DE" w:rsidRDefault="00A553DE">
      <w:pPr>
        <w:pStyle w:val="19"/>
        <w:spacing w:line="240" w:lineRule="auto"/>
        <w:ind w:left="3686"/>
        <w:rPr>
          <w:rFonts w:ascii="PT Astra Serif" w:hAnsi="PT Astra Serif" w:cs="Times New Roman"/>
        </w:rPr>
      </w:pPr>
    </w:p>
    <w:sectPr w:rsidR="00A553DE">
      <w:headerReference w:type="default" r:id="rId10"/>
      <w:pgSz w:w="11906" w:h="16838"/>
      <w:pgMar w:top="567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9F98FC" w14:textId="77777777" w:rsidR="00D96A7B" w:rsidRDefault="00D96A7B">
      <w:r>
        <w:separator/>
      </w:r>
    </w:p>
  </w:endnote>
  <w:endnote w:type="continuationSeparator" w:id="0">
    <w:p w14:paraId="2DAE81F8" w14:textId="77777777" w:rsidR="00D96A7B" w:rsidRDefault="00D96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BA73B9" w14:textId="77777777" w:rsidR="00D96A7B" w:rsidRDefault="00D96A7B">
      <w:r>
        <w:separator/>
      </w:r>
    </w:p>
  </w:footnote>
  <w:footnote w:type="continuationSeparator" w:id="0">
    <w:p w14:paraId="7A8768EA" w14:textId="77777777" w:rsidR="00D96A7B" w:rsidRDefault="00D96A7B">
      <w:r>
        <w:continuationSeparator/>
      </w:r>
    </w:p>
  </w:footnote>
  <w:footnote w:id="1">
    <w:p w14:paraId="1F517080" w14:textId="77777777" w:rsidR="00D714E1" w:rsidRDefault="00D714E1" w:rsidP="00D714E1">
      <w:pPr>
        <w:pStyle w:val="Footnote"/>
        <w:widowControl w:val="0"/>
        <w:jc w:val="both"/>
      </w:pPr>
      <w:r>
        <w:rPr>
          <w:vertAlign w:val="superscript"/>
        </w:rPr>
        <w:footnoteRef/>
      </w:r>
      <w:r>
        <w:t xml:space="preserve"> Перечень условных обозначений и сокращений приведен в приложении к настоящему административному регламенту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197061" w14:textId="77777777" w:rsidR="00EE1BC9" w:rsidRDefault="00EE1BC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 w15:restartNumberingAfterBreak="0">
    <w:nsid w:val="02180237"/>
    <w:multiLevelType w:val="multilevel"/>
    <w:tmpl w:val="02180237"/>
    <w:lvl w:ilvl="0">
      <w:start w:val="1"/>
      <w:numFmt w:val="decimal"/>
      <w:lvlText w:val="%1."/>
      <w:lvlJc w:val="left"/>
      <w:pPr>
        <w:ind w:left="786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53F76CE"/>
    <w:multiLevelType w:val="multilevel"/>
    <w:tmpl w:val="053F76CE"/>
    <w:lvl w:ilvl="0">
      <w:start w:val="42"/>
      <w:numFmt w:val="decimal"/>
      <w:lvlText w:val="%1."/>
      <w:lvlJc w:val="left"/>
      <w:pPr>
        <w:ind w:left="1367" w:hanging="375"/>
      </w:pPr>
    </w:lvl>
    <w:lvl w:ilvl="1">
      <w:start w:val="1"/>
      <w:numFmt w:val="lowerLetter"/>
      <w:lvlText w:val="%2."/>
      <w:lvlJc w:val="left"/>
      <w:pPr>
        <w:ind w:left="2072" w:hanging="360"/>
      </w:pPr>
    </w:lvl>
    <w:lvl w:ilvl="2">
      <w:start w:val="1"/>
      <w:numFmt w:val="lowerRoman"/>
      <w:lvlText w:val="%3."/>
      <w:lvlJc w:val="right"/>
      <w:pPr>
        <w:ind w:left="2792" w:hanging="180"/>
      </w:pPr>
    </w:lvl>
    <w:lvl w:ilvl="3">
      <w:start w:val="1"/>
      <w:numFmt w:val="decimal"/>
      <w:lvlText w:val="%4."/>
      <w:lvlJc w:val="left"/>
      <w:pPr>
        <w:ind w:left="3512" w:hanging="360"/>
      </w:pPr>
    </w:lvl>
    <w:lvl w:ilvl="4">
      <w:start w:val="1"/>
      <w:numFmt w:val="lowerLetter"/>
      <w:lvlText w:val="%5."/>
      <w:lvlJc w:val="left"/>
      <w:pPr>
        <w:ind w:left="4232" w:hanging="360"/>
      </w:pPr>
    </w:lvl>
    <w:lvl w:ilvl="5">
      <w:start w:val="1"/>
      <w:numFmt w:val="lowerRoman"/>
      <w:lvlText w:val="%6."/>
      <w:lvlJc w:val="right"/>
      <w:pPr>
        <w:ind w:left="4952" w:hanging="180"/>
      </w:pPr>
    </w:lvl>
    <w:lvl w:ilvl="6">
      <w:start w:val="1"/>
      <w:numFmt w:val="decimal"/>
      <w:lvlText w:val="%7."/>
      <w:lvlJc w:val="left"/>
      <w:pPr>
        <w:ind w:left="5672" w:hanging="360"/>
      </w:pPr>
    </w:lvl>
    <w:lvl w:ilvl="7">
      <w:start w:val="1"/>
      <w:numFmt w:val="lowerLetter"/>
      <w:lvlText w:val="%8."/>
      <w:lvlJc w:val="left"/>
      <w:pPr>
        <w:ind w:left="6392" w:hanging="360"/>
      </w:pPr>
    </w:lvl>
    <w:lvl w:ilvl="8">
      <w:start w:val="1"/>
      <w:numFmt w:val="lowerRoman"/>
      <w:lvlText w:val="%9."/>
      <w:lvlJc w:val="right"/>
      <w:pPr>
        <w:ind w:left="7112" w:hanging="180"/>
      </w:pPr>
    </w:lvl>
  </w:abstractNum>
  <w:abstractNum w:abstractNumId="3" w15:restartNumberingAfterBreak="0">
    <w:nsid w:val="068E1E1D"/>
    <w:multiLevelType w:val="multilevel"/>
    <w:tmpl w:val="B3E0282E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4" w15:restartNumberingAfterBreak="0">
    <w:nsid w:val="07AE53B4"/>
    <w:multiLevelType w:val="multilevel"/>
    <w:tmpl w:val="B3E0282E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5" w15:restartNumberingAfterBreak="0">
    <w:nsid w:val="0B392A70"/>
    <w:multiLevelType w:val="hybridMultilevel"/>
    <w:tmpl w:val="6882BD6C"/>
    <w:lvl w:ilvl="0" w:tplc="36E8BA7A">
      <w:start w:val="34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D4A10C8"/>
    <w:multiLevelType w:val="multilevel"/>
    <w:tmpl w:val="B3E0282E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7" w15:restartNumberingAfterBreak="0">
    <w:nsid w:val="13282381"/>
    <w:multiLevelType w:val="multilevel"/>
    <w:tmpl w:val="B3E0282E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8" w15:restartNumberingAfterBreak="0">
    <w:nsid w:val="1B8620D4"/>
    <w:multiLevelType w:val="multilevel"/>
    <w:tmpl w:val="B3E0282E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9" w15:restartNumberingAfterBreak="0">
    <w:nsid w:val="270103E7"/>
    <w:multiLevelType w:val="multilevel"/>
    <w:tmpl w:val="B3E0282E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10" w15:restartNumberingAfterBreak="0">
    <w:nsid w:val="2770284D"/>
    <w:multiLevelType w:val="multilevel"/>
    <w:tmpl w:val="2770284D"/>
    <w:lvl w:ilvl="0">
      <w:start w:val="45"/>
      <w:numFmt w:val="decimal"/>
      <w:lvlText w:val="%1."/>
      <w:lvlJc w:val="left"/>
      <w:pPr>
        <w:ind w:left="1742" w:hanging="375"/>
      </w:pPr>
    </w:lvl>
    <w:lvl w:ilvl="1">
      <w:start w:val="1"/>
      <w:numFmt w:val="lowerLetter"/>
      <w:lvlText w:val="%2."/>
      <w:lvlJc w:val="left"/>
      <w:pPr>
        <w:ind w:left="2447" w:hanging="360"/>
      </w:pPr>
    </w:lvl>
    <w:lvl w:ilvl="2">
      <w:start w:val="1"/>
      <w:numFmt w:val="lowerRoman"/>
      <w:lvlText w:val="%3."/>
      <w:lvlJc w:val="right"/>
      <w:pPr>
        <w:ind w:left="3167" w:hanging="180"/>
      </w:pPr>
    </w:lvl>
    <w:lvl w:ilvl="3">
      <w:start w:val="1"/>
      <w:numFmt w:val="decimal"/>
      <w:lvlText w:val="%4."/>
      <w:lvlJc w:val="left"/>
      <w:pPr>
        <w:ind w:left="3887" w:hanging="360"/>
      </w:pPr>
    </w:lvl>
    <w:lvl w:ilvl="4">
      <w:start w:val="1"/>
      <w:numFmt w:val="lowerLetter"/>
      <w:lvlText w:val="%5."/>
      <w:lvlJc w:val="left"/>
      <w:pPr>
        <w:ind w:left="4607" w:hanging="360"/>
      </w:pPr>
    </w:lvl>
    <w:lvl w:ilvl="5">
      <w:start w:val="1"/>
      <w:numFmt w:val="lowerRoman"/>
      <w:lvlText w:val="%6."/>
      <w:lvlJc w:val="right"/>
      <w:pPr>
        <w:ind w:left="5327" w:hanging="180"/>
      </w:pPr>
    </w:lvl>
    <w:lvl w:ilvl="6">
      <w:start w:val="1"/>
      <w:numFmt w:val="decimal"/>
      <w:lvlText w:val="%7."/>
      <w:lvlJc w:val="left"/>
      <w:pPr>
        <w:ind w:left="6047" w:hanging="360"/>
      </w:pPr>
    </w:lvl>
    <w:lvl w:ilvl="7">
      <w:start w:val="1"/>
      <w:numFmt w:val="lowerLetter"/>
      <w:lvlText w:val="%8."/>
      <w:lvlJc w:val="left"/>
      <w:pPr>
        <w:ind w:left="6767" w:hanging="360"/>
      </w:pPr>
    </w:lvl>
    <w:lvl w:ilvl="8">
      <w:start w:val="1"/>
      <w:numFmt w:val="lowerRoman"/>
      <w:lvlText w:val="%9."/>
      <w:lvlJc w:val="right"/>
      <w:pPr>
        <w:ind w:left="7487" w:hanging="180"/>
      </w:pPr>
    </w:lvl>
  </w:abstractNum>
  <w:abstractNum w:abstractNumId="11" w15:restartNumberingAfterBreak="0">
    <w:nsid w:val="285E576A"/>
    <w:multiLevelType w:val="multilevel"/>
    <w:tmpl w:val="B3E0282E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12" w15:restartNumberingAfterBreak="0">
    <w:nsid w:val="301B48E0"/>
    <w:multiLevelType w:val="multilevel"/>
    <w:tmpl w:val="B3E0282E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13" w15:restartNumberingAfterBreak="0">
    <w:nsid w:val="308C1CD8"/>
    <w:multiLevelType w:val="multilevel"/>
    <w:tmpl w:val="B3E0282E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14" w15:restartNumberingAfterBreak="0">
    <w:nsid w:val="32360B87"/>
    <w:multiLevelType w:val="multilevel"/>
    <w:tmpl w:val="32360B87"/>
    <w:lvl w:ilvl="0">
      <w:start w:val="1"/>
      <w:numFmt w:val="decimal"/>
      <w:lvlText w:val="%1."/>
      <w:lvlJc w:val="left"/>
      <w:pPr>
        <w:ind w:left="786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33421A6D"/>
    <w:multiLevelType w:val="multilevel"/>
    <w:tmpl w:val="B3E0282E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16" w15:restartNumberingAfterBreak="0">
    <w:nsid w:val="362617B2"/>
    <w:multiLevelType w:val="multilevel"/>
    <w:tmpl w:val="B3E0282E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17" w15:restartNumberingAfterBreak="0">
    <w:nsid w:val="3D384095"/>
    <w:multiLevelType w:val="multilevel"/>
    <w:tmpl w:val="B3E0282E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18" w15:restartNumberingAfterBreak="0">
    <w:nsid w:val="3F100ED1"/>
    <w:multiLevelType w:val="multilevel"/>
    <w:tmpl w:val="3F100ED1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3FD35467"/>
    <w:multiLevelType w:val="multilevel"/>
    <w:tmpl w:val="3FD35467"/>
    <w:lvl w:ilvl="0">
      <w:start w:val="46"/>
      <w:numFmt w:val="decimal"/>
      <w:lvlText w:val="%1."/>
      <w:lvlJc w:val="left"/>
      <w:pPr>
        <w:ind w:left="1084" w:hanging="375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8CE4A8A"/>
    <w:multiLevelType w:val="multilevel"/>
    <w:tmpl w:val="B3E0282E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21" w15:restartNumberingAfterBreak="0">
    <w:nsid w:val="4DEC1330"/>
    <w:multiLevelType w:val="multilevel"/>
    <w:tmpl w:val="4DEC1330"/>
    <w:lvl w:ilvl="0">
      <w:start w:val="1"/>
      <w:numFmt w:val="upperRoman"/>
      <w:lvlText w:val="%1."/>
      <w:lvlJc w:val="left"/>
      <w:pPr>
        <w:tabs>
          <w:tab w:val="left" w:pos="0"/>
        </w:tabs>
        <w:ind w:left="1429" w:hanging="72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829" w:hanging="180"/>
      </w:pPr>
    </w:lvl>
  </w:abstractNum>
  <w:abstractNum w:abstractNumId="22" w15:restartNumberingAfterBreak="0">
    <w:nsid w:val="53A102A3"/>
    <w:multiLevelType w:val="multilevel"/>
    <w:tmpl w:val="B3E0282E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23" w15:restartNumberingAfterBreak="0">
    <w:nsid w:val="5AD5681B"/>
    <w:multiLevelType w:val="multilevel"/>
    <w:tmpl w:val="B3E0282E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24" w15:restartNumberingAfterBreak="0">
    <w:nsid w:val="5B4935F8"/>
    <w:multiLevelType w:val="multilevel"/>
    <w:tmpl w:val="B3E0282E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25" w15:restartNumberingAfterBreak="0">
    <w:nsid w:val="5D6C3FBC"/>
    <w:multiLevelType w:val="multilevel"/>
    <w:tmpl w:val="A7447D90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26" w15:restartNumberingAfterBreak="0">
    <w:nsid w:val="63D34F59"/>
    <w:multiLevelType w:val="multilevel"/>
    <w:tmpl w:val="63D34F59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left" w:pos="3715"/>
        </w:tabs>
        <w:ind w:left="3488" w:hanging="1077"/>
      </w:pPr>
      <w:rPr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A550260"/>
    <w:multiLevelType w:val="multilevel"/>
    <w:tmpl w:val="6A550260"/>
    <w:lvl w:ilvl="0">
      <w:start w:val="1"/>
      <w:numFmt w:val="decimal"/>
      <w:pStyle w:val="-N"/>
      <w:suff w:val="space"/>
      <w:lvlText w:val="%1."/>
      <w:lvlJc w:val="left"/>
      <w:pPr>
        <w:tabs>
          <w:tab w:val="left" w:pos="0"/>
        </w:tabs>
        <w:ind w:left="-141" w:firstLine="709"/>
      </w:pPr>
    </w:lvl>
    <w:lvl w:ilvl="1">
      <w:start w:val="1"/>
      <w:numFmt w:val="decimal"/>
      <w:suff w:val="space"/>
      <w:lvlText w:val="%2)"/>
      <w:lvlJc w:val="left"/>
      <w:pPr>
        <w:tabs>
          <w:tab w:val="left" w:pos="0"/>
        </w:tabs>
        <w:ind w:left="-283" w:firstLine="709"/>
      </w:pPr>
    </w:lvl>
    <w:lvl w:ilvl="2">
      <w:start w:val="1"/>
      <w:numFmt w:val="russianLower"/>
      <w:suff w:val="space"/>
      <w:lvlText w:val="%3)"/>
      <w:lvlJc w:val="left"/>
      <w:pPr>
        <w:tabs>
          <w:tab w:val="left" w:pos="0"/>
        </w:tabs>
        <w:ind w:left="0" w:firstLine="709"/>
      </w:pPr>
    </w:lvl>
    <w:lvl w:ilvl="3">
      <w:start w:val="1"/>
      <w:numFmt w:val="bullet"/>
      <w:suff w:val="space"/>
      <w:lvlText w:val="-"/>
      <w:lvlJc w:val="left"/>
      <w:pPr>
        <w:tabs>
          <w:tab w:val="left" w:pos="0"/>
        </w:tabs>
        <w:ind w:left="0" w:firstLine="709"/>
      </w:pPr>
      <w:rPr>
        <w:rFonts w:ascii="Arial" w:hAnsi="Arial" w:cs="Arial" w:hint="default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709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709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709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709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709"/>
      </w:pPr>
    </w:lvl>
  </w:abstractNum>
  <w:abstractNum w:abstractNumId="28" w15:restartNumberingAfterBreak="0">
    <w:nsid w:val="6A9A5D8D"/>
    <w:multiLevelType w:val="multilevel"/>
    <w:tmpl w:val="B3E0282E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29" w15:restartNumberingAfterBreak="0">
    <w:nsid w:val="6B0570D2"/>
    <w:multiLevelType w:val="multilevel"/>
    <w:tmpl w:val="6B0570D2"/>
    <w:lvl w:ilvl="0">
      <w:start w:val="3"/>
      <w:numFmt w:val="upperRoman"/>
      <w:lvlText w:val="%1."/>
      <w:lvlJc w:val="left"/>
      <w:pPr>
        <w:ind w:left="2149" w:hanging="720"/>
      </w:pPr>
    </w:lvl>
    <w:lvl w:ilvl="1">
      <w:start w:val="1"/>
      <w:numFmt w:val="lowerLetter"/>
      <w:lvlText w:val="%2."/>
      <w:lvlJc w:val="left"/>
      <w:pPr>
        <w:ind w:left="2509" w:hanging="360"/>
      </w:pPr>
    </w:lvl>
    <w:lvl w:ilvl="2">
      <w:start w:val="1"/>
      <w:numFmt w:val="lowerRoman"/>
      <w:lvlText w:val="%3."/>
      <w:lvlJc w:val="right"/>
      <w:pPr>
        <w:ind w:left="3229" w:hanging="180"/>
      </w:pPr>
    </w:lvl>
    <w:lvl w:ilvl="3">
      <w:start w:val="1"/>
      <w:numFmt w:val="decimal"/>
      <w:lvlText w:val="%4."/>
      <w:lvlJc w:val="left"/>
      <w:pPr>
        <w:ind w:left="3949" w:hanging="360"/>
      </w:pPr>
    </w:lvl>
    <w:lvl w:ilvl="4">
      <w:start w:val="1"/>
      <w:numFmt w:val="lowerLetter"/>
      <w:lvlText w:val="%5."/>
      <w:lvlJc w:val="left"/>
      <w:pPr>
        <w:ind w:left="4669" w:hanging="360"/>
      </w:pPr>
    </w:lvl>
    <w:lvl w:ilvl="5">
      <w:start w:val="1"/>
      <w:numFmt w:val="lowerRoman"/>
      <w:lvlText w:val="%6."/>
      <w:lvlJc w:val="right"/>
      <w:pPr>
        <w:ind w:left="5389" w:hanging="180"/>
      </w:pPr>
    </w:lvl>
    <w:lvl w:ilvl="6">
      <w:start w:val="1"/>
      <w:numFmt w:val="decimal"/>
      <w:lvlText w:val="%7."/>
      <w:lvlJc w:val="left"/>
      <w:pPr>
        <w:ind w:left="6109" w:hanging="360"/>
      </w:pPr>
    </w:lvl>
    <w:lvl w:ilvl="7">
      <w:start w:val="1"/>
      <w:numFmt w:val="lowerLetter"/>
      <w:lvlText w:val="%8."/>
      <w:lvlJc w:val="left"/>
      <w:pPr>
        <w:ind w:left="6829" w:hanging="360"/>
      </w:pPr>
    </w:lvl>
    <w:lvl w:ilvl="8">
      <w:start w:val="1"/>
      <w:numFmt w:val="lowerRoman"/>
      <w:lvlText w:val="%9."/>
      <w:lvlJc w:val="right"/>
      <w:pPr>
        <w:ind w:left="7549" w:hanging="180"/>
      </w:pPr>
    </w:lvl>
  </w:abstractNum>
  <w:abstractNum w:abstractNumId="30" w15:restartNumberingAfterBreak="0">
    <w:nsid w:val="75D6566D"/>
    <w:multiLevelType w:val="multilevel"/>
    <w:tmpl w:val="75D6566D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4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4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4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20"/>
  </w:num>
  <w:num w:numId="15">
    <w:abstractNumId w:val="15"/>
  </w:num>
  <w:num w:numId="16">
    <w:abstractNumId w:val="13"/>
  </w:num>
  <w:num w:numId="17">
    <w:abstractNumId w:val="9"/>
  </w:num>
  <w:num w:numId="18">
    <w:abstractNumId w:val="28"/>
  </w:num>
  <w:num w:numId="19">
    <w:abstractNumId w:val="8"/>
  </w:num>
  <w:num w:numId="20">
    <w:abstractNumId w:val="23"/>
  </w:num>
  <w:num w:numId="21">
    <w:abstractNumId w:val="17"/>
  </w:num>
  <w:num w:numId="22">
    <w:abstractNumId w:val="16"/>
  </w:num>
  <w:num w:numId="23">
    <w:abstractNumId w:val="3"/>
  </w:num>
  <w:num w:numId="24">
    <w:abstractNumId w:val="6"/>
  </w:num>
  <w:num w:numId="25">
    <w:abstractNumId w:val="4"/>
  </w:num>
  <w:num w:numId="26">
    <w:abstractNumId w:val="12"/>
  </w:num>
  <w:num w:numId="27">
    <w:abstractNumId w:val="5"/>
  </w:num>
  <w:num w:numId="28">
    <w:abstractNumId w:val="7"/>
  </w:num>
  <w:num w:numId="29">
    <w:abstractNumId w:val="24"/>
  </w:num>
  <w:num w:numId="30">
    <w:abstractNumId w:val="25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3641"/>
    <w:rsid w:val="00010179"/>
    <w:rsid w:val="0004561B"/>
    <w:rsid w:val="00097D31"/>
    <w:rsid w:val="000D05A0"/>
    <w:rsid w:val="000E6231"/>
    <w:rsid w:val="000F03B2"/>
    <w:rsid w:val="00115CE3"/>
    <w:rsid w:val="0011670F"/>
    <w:rsid w:val="0012626D"/>
    <w:rsid w:val="00140632"/>
    <w:rsid w:val="0016136D"/>
    <w:rsid w:val="00174BF8"/>
    <w:rsid w:val="00184CB6"/>
    <w:rsid w:val="001A5FBD"/>
    <w:rsid w:val="001C0DA8"/>
    <w:rsid w:val="001C32A8"/>
    <w:rsid w:val="001C7CE2"/>
    <w:rsid w:val="001E53E5"/>
    <w:rsid w:val="002013D6"/>
    <w:rsid w:val="0021412F"/>
    <w:rsid w:val="002147F8"/>
    <w:rsid w:val="00236560"/>
    <w:rsid w:val="00260B37"/>
    <w:rsid w:val="00270C3B"/>
    <w:rsid w:val="0027725A"/>
    <w:rsid w:val="00283F5B"/>
    <w:rsid w:val="0029794D"/>
    <w:rsid w:val="002A16C1"/>
    <w:rsid w:val="002B4FD2"/>
    <w:rsid w:val="002E2948"/>
    <w:rsid w:val="002E54BE"/>
    <w:rsid w:val="00322635"/>
    <w:rsid w:val="003A2384"/>
    <w:rsid w:val="003D216B"/>
    <w:rsid w:val="0048387B"/>
    <w:rsid w:val="004964FF"/>
    <w:rsid w:val="004A3E4D"/>
    <w:rsid w:val="004C74A2"/>
    <w:rsid w:val="004E12C6"/>
    <w:rsid w:val="00527B97"/>
    <w:rsid w:val="00551C15"/>
    <w:rsid w:val="005A15CB"/>
    <w:rsid w:val="005A6A47"/>
    <w:rsid w:val="005B2800"/>
    <w:rsid w:val="005B3753"/>
    <w:rsid w:val="005B6825"/>
    <w:rsid w:val="005C6B9A"/>
    <w:rsid w:val="005F6D36"/>
    <w:rsid w:val="005F7562"/>
    <w:rsid w:val="005F7DEF"/>
    <w:rsid w:val="00621F7D"/>
    <w:rsid w:val="006237D1"/>
    <w:rsid w:val="0062411E"/>
    <w:rsid w:val="00631C5C"/>
    <w:rsid w:val="006F2075"/>
    <w:rsid w:val="007112E3"/>
    <w:rsid w:val="007143EE"/>
    <w:rsid w:val="00724E8F"/>
    <w:rsid w:val="00735804"/>
    <w:rsid w:val="00750ABC"/>
    <w:rsid w:val="00751008"/>
    <w:rsid w:val="00796661"/>
    <w:rsid w:val="007F12CE"/>
    <w:rsid w:val="007F4F01"/>
    <w:rsid w:val="00820332"/>
    <w:rsid w:val="00826211"/>
    <w:rsid w:val="0083223B"/>
    <w:rsid w:val="00886A38"/>
    <w:rsid w:val="008A457D"/>
    <w:rsid w:val="008A7FD9"/>
    <w:rsid w:val="008F2E0C"/>
    <w:rsid w:val="009110D2"/>
    <w:rsid w:val="009A7968"/>
    <w:rsid w:val="00A24EB9"/>
    <w:rsid w:val="00A333F8"/>
    <w:rsid w:val="00A553DE"/>
    <w:rsid w:val="00A72288"/>
    <w:rsid w:val="00A9089D"/>
    <w:rsid w:val="00B0593F"/>
    <w:rsid w:val="00B450C8"/>
    <w:rsid w:val="00B562C1"/>
    <w:rsid w:val="00B63641"/>
    <w:rsid w:val="00B720F8"/>
    <w:rsid w:val="00BA4658"/>
    <w:rsid w:val="00BD2261"/>
    <w:rsid w:val="00C019CC"/>
    <w:rsid w:val="00CC4111"/>
    <w:rsid w:val="00CF25B5"/>
    <w:rsid w:val="00CF3559"/>
    <w:rsid w:val="00D714E1"/>
    <w:rsid w:val="00D96A7B"/>
    <w:rsid w:val="00E03E77"/>
    <w:rsid w:val="00E06FAE"/>
    <w:rsid w:val="00E11B07"/>
    <w:rsid w:val="00E41E47"/>
    <w:rsid w:val="00E67319"/>
    <w:rsid w:val="00E727C9"/>
    <w:rsid w:val="00EE1BC9"/>
    <w:rsid w:val="00F42694"/>
    <w:rsid w:val="00F63BDF"/>
    <w:rsid w:val="00F737E5"/>
    <w:rsid w:val="00F825D0"/>
    <w:rsid w:val="00F96022"/>
    <w:rsid w:val="00FD642B"/>
    <w:rsid w:val="00FE04D2"/>
    <w:rsid w:val="00FE125F"/>
    <w:rsid w:val="00FE79E6"/>
    <w:rsid w:val="3BE4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F5A80FD"/>
  <w15:docId w15:val="{5F889A9E-8D1F-474D-BF24-68C90F936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iPriority="0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page number"/>
    <w:basedOn w:val="10"/>
  </w:style>
  <w:style w:type="character" w:customStyle="1" w:styleId="10">
    <w:name w:val="Основной шрифт абзаца1"/>
  </w:style>
  <w:style w:type="paragraph" w:styleId="a5">
    <w:name w:val="Balloon Text"/>
    <w:basedOn w:val="a"/>
    <w:rPr>
      <w:rFonts w:ascii="Tahoma" w:hAnsi="Tahoma" w:cs="Tahoma"/>
      <w:sz w:val="16"/>
      <w:szCs w:val="16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7">
    <w:name w:val="annotation subject"/>
    <w:basedOn w:val="11"/>
    <w:next w:val="11"/>
    <w:rPr>
      <w:b/>
      <w:bCs/>
    </w:rPr>
  </w:style>
  <w:style w:type="paragraph" w:customStyle="1" w:styleId="11">
    <w:name w:val="Текст примечания1"/>
    <w:basedOn w:val="a"/>
    <w:rPr>
      <w:sz w:val="20"/>
      <w:szCs w:val="20"/>
    </w:rPr>
  </w:style>
  <w:style w:type="paragraph" w:styleId="a8">
    <w:name w:val="header"/>
    <w:basedOn w:val="a"/>
    <w:link w:val="a9"/>
    <w:uiPriority w:val="99"/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Body Text Indent"/>
    <w:basedOn w:val="a"/>
    <w:pPr>
      <w:ind w:left="510"/>
      <w:jc w:val="both"/>
    </w:pPr>
    <w:rPr>
      <w:sz w:val="32"/>
    </w:rPr>
  </w:style>
  <w:style w:type="paragraph" w:styleId="ac">
    <w:name w:val="footer"/>
    <w:basedOn w:val="a"/>
  </w:style>
  <w:style w:type="paragraph" w:styleId="ad">
    <w:name w:val="List"/>
    <w:basedOn w:val="aa"/>
    <w:rPr>
      <w:rFonts w:cs="Mangal"/>
    </w:rPr>
  </w:style>
  <w:style w:type="paragraph" w:styleId="ae">
    <w:name w:val="Normal (Web)"/>
    <w:basedOn w:val="a"/>
    <w:link w:val="af"/>
    <w:uiPriority w:val="99"/>
    <w:semiHidden/>
    <w:unhideWhenUsed/>
    <w:qFormat/>
    <w:rPr>
      <w:lang w:eastAsia="ru-RU"/>
    </w:rPr>
  </w:style>
  <w:style w:type="table" w:styleId="af0">
    <w:name w:val="Table Grid"/>
    <w:basedOn w:val="a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qFormat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af1">
    <w:name w:val="Текст выноски Знак"/>
    <w:rPr>
      <w:rFonts w:ascii="Tahoma" w:hAnsi="Tahoma" w:cs="Tahoma"/>
      <w:sz w:val="16"/>
      <w:szCs w:val="16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f2">
    <w:name w:val="Текст примечания Знак"/>
    <w:basedOn w:val="10"/>
  </w:style>
  <w:style w:type="character" w:customStyle="1" w:styleId="af3">
    <w:name w:val="Тема примечания Знак"/>
    <w:rPr>
      <w:b/>
      <w:bCs/>
    </w:rPr>
  </w:style>
  <w:style w:type="character" w:styleId="af4">
    <w:name w:val="Placeholder Text"/>
    <w:rPr>
      <w:color w:val="808080"/>
    </w:rPr>
  </w:style>
  <w:style w:type="character" w:customStyle="1" w:styleId="af5">
    <w:name w:val="Текст Знак"/>
    <w:rPr>
      <w:rFonts w:ascii="Courier New" w:hAnsi="Courier New" w:cs="Courier New"/>
    </w:rPr>
  </w:style>
  <w:style w:type="paragraph" w:customStyle="1" w:styleId="13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6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16">
    <w:name w:val="Рецензия1"/>
    <w:pPr>
      <w:suppressAutoHyphens/>
    </w:pPr>
    <w:rPr>
      <w:sz w:val="24"/>
      <w:szCs w:val="24"/>
      <w:lang w:eastAsia="zh-CN"/>
    </w:rPr>
  </w:style>
  <w:style w:type="paragraph" w:customStyle="1" w:styleId="17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7">
    <w:name w:val="List Paragraph"/>
    <w:basedOn w:val="a"/>
    <w:link w:val="af8"/>
    <w:uiPriority w:val="34"/>
    <w:qFormat/>
    <w:pPr>
      <w:ind w:left="720"/>
      <w:contextualSpacing/>
    </w:pPr>
  </w:style>
  <w:style w:type="paragraph" w:customStyle="1" w:styleId="af9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8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a">
    <w:name w:val="Содержимое таблицы"/>
    <w:basedOn w:val="a"/>
    <w:pPr>
      <w:suppressLineNumbers/>
    </w:pPr>
  </w:style>
  <w:style w:type="paragraph" w:customStyle="1" w:styleId="afb">
    <w:name w:val="Заголовок таблицы"/>
    <w:basedOn w:val="afa"/>
    <w:pPr>
      <w:jc w:val="center"/>
    </w:pPr>
    <w:rPr>
      <w:b/>
      <w:bCs/>
    </w:rPr>
  </w:style>
  <w:style w:type="paragraph" w:customStyle="1" w:styleId="afc">
    <w:name w:val="Содержимое врезки"/>
    <w:basedOn w:val="a"/>
  </w:style>
  <w:style w:type="paragraph" w:styleId="afd">
    <w:name w:val="No Spacing"/>
    <w:uiPriority w:val="1"/>
    <w:qFormat/>
    <w:rPr>
      <w:sz w:val="24"/>
      <w:szCs w:val="24"/>
    </w:rPr>
  </w:style>
  <w:style w:type="character" w:customStyle="1" w:styleId="a9">
    <w:name w:val="Верхний колонтитул Знак"/>
    <w:link w:val="a8"/>
    <w:uiPriority w:val="99"/>
    <w:rPr>
      <w:sz w:val="24"/>
      <w:szCs w:val="24"/>
      <w:lang w:eastAsia="zh-CN"/>
    </w:rPr>
  </w:style>
  <w:style w:type="character" w:customStyle="1" w:styleId="ConsPlusNormal">
    <w:name w:val="ConsPlusNormal Знак"/>
    <w:link w:val="ConsPlusNormal0"/>
    <w:locked/>
    <w:rPr>
      <w:rFonts w:ascii="Arial" w:hAnsi="Arial" w:cs="Arial"/>
    </w:rPr>
  </w:style>
  <w:style w:type="paragraph" w:customStyle="1" w:styleId="ConsPlusNormal0">
    <w:name w:val="ConsPlusNormal"/>
    <w:link w:val="ConsPlusNormal"/>
    <w:qFormat/>
    <w:pPr>
      <w:suppressAutoHyphens/>
      <w:ind w:firstLine="720"/>
    </w:pPr>
    <w:rPr>
      <w:rFonts w:ascii="Arial" w:hAnsi="Arial" w:cs="Arial"/>
    </w:rPr>
  </w:style>
  <w:style w:type="character" w:customStyle="1" w:styleId="af">
    <w:name w:val="Обычный (Интернет) Знак"/>
    <w:link w:val="ae"/>
    <w:uiPriority w:val="99"/>
    <w:semiHidden/>
    <w:locked/>
    <w:rPr>
      <w:sz w:val="24"/>
      <w:szCs w:val="24"/>
    </w:rPr>
  </w:style>
  <w:style w:type="character" w:customStyle="1" w:styleId="af8">
    <w:name w:val="Абзац списка Знак"/>
    <w:link w:val="af7"/>
    <w:uiPriority w:val="34"/>
    <w:locked/>
    <w:rPr>
      <w:sz w:val="24"/>
      <w:szCs w:val="24"/>
      <w:lang w:eastAsia="zh-CN"/>
    </w:rPr>
  </w:style>
  <w:style w:type="paragraph" w:customStyle="1" w:styleId="-N">
    <w:name w:val="Список-N"/>
    <w:basedOn w:val="af7"/>
    <w:uiPriority w:val="99"/>
    <w:qFormat/>
    <w:pPr>
      <w:widowControl w:val="0"/>
      <w:numPr>
        <w:numId w:val="2"/>
      </w:numPr>
      <w:tabs>
        <w:tab w:val="clear" w:pos="0"/>
        <w:tab w:val="left" w:pos="360"/>
      </w:tabs>
      <w:spacing w:line="276" w:lineRule="auto"/>
      <w:ind w:left="720" w:firstLine="0"/>
      <w:jc w:val="both"/>
    </w:pPr>
    <w:rPr>
      <w:rFonts w:ascii="Calibri" w:eastAsiaTheme="minorHAnsi" w:hAnsi="Calibri" w:cstheme="minorBidi"/>
      <w:sz w:val="28"/>
      <w:szCs w:val="28"/>
      <w:lang w:eastAsia="ru-RU"/>
    </w:rPr>
  </w:style>
  <w:style w:type="paragraph" w:customStyle="1" w:styleId="19">
    <w:name w:val="Прощание1"/>
    <w:basedOn w:val="a"/>
    <w:uiPriority w:val="99"/>
    <w:qFormat/>
    <w:pPr>
      <w:keepNext/>
      <w:keepLines/>
      <w:spacing w:line="276" w:lineRule="auto"/>
      <w:jc w:val="right"/>
      <w:outlineLvl w:val="2"/>
    </w:pPr>
    <w:rPr>
      <w:rFonts w:ascii="Calibri" w:eastAsiaTheme="majorEastAsia" w:hAnsi="Calibri" w:cstheme="minorBidi"/>
      <w:bCs/>
      <w:sz w:val="28"/>
      <w:szCs w:val="28"/>
      <w:lang w:eastAsia="en-US"/>
    </w:rPr>
  </w:style>
  <w:style w:type="character" w:customStyle="1" w:styleId="1a">
    <w:name w:val="Обычный1"/>
    <w:rsid w:val="00D714E1"/>
    <w:rPr>
      <w:rFonts w:ascii="Times New Roman" w:hAnsi="Times New Roman"/>
      <w:color w:val="000000"/>
      <w:spacing w:val="0"/>
      <w:sz w:val="20"/>
    </w:rPr>
  </w:style>
  <w:style w:type="paragraph" w:customStyle="1" w:styleId="Footnote">
    <w:name w:val="Footnote"/>
    <w:basedOn w:val="a"/>
    <w:rsid w:val="00D714E1"/>
    <w:pPr>
      <w:suppressAutoHyphens w:val="0"/>
    </w:pPr>
    <w:rPr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98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067;n=38976;fld=134;dst=10001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iblioteka-bog.ru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897C08-A71E-4A72-88A8-78A160785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4</TotalTime>
  <Pages>25</Pages>
  <Words>4926</Words>
  <Characters>28083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Пользователь</cp:lastModifiedBy>
  <cp:revision>6</cp:revision>
  <cp:lastPrinted>2022-06-08T10:52:00Z</cp:lastPrinted>
  <dcterms:created xsi:type="dcterms:W3CDTF">2026-06-04T08:55:00Z</dcterms:created>
  <dcterms:modified xsi:type="dcterms:W3CDTF">2026-07-20T14:38:00Z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66606E190B174A2F8B16AEF3D8A7E070_12</vt:lpwstr>
  </property>
</Properties>
</file>